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B8C44" w14:textId="5596ABEA" w:rsidR="00470939" w:rsidRDefault="0040113E" w:rsidP="00470939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DOBRODRUŽNÁ CESTA ČASEM</w:t>
      </w:r>
    </w:p>
    <w:p w14:paraId="2A992815" w14:textId="368532F9" w:rsidR="007C77F8" w:rsidRDefault="00491C10" w:rsidP="00470939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Najděte více než 100 věcí a objevte více než 50 zajímavostí</w:t>
      </w:r>
    </w:p>
    <w:p w14:paraId="0A3D5189" w14:textId="4F74FF8C" w:rsidR="000C4296" w:rsidRPr="000C4296" w:rsidRDefault="000C4296" w:rsidP="000C4296">
      <w:pPr>
        <w:spacing w:before="119" w:line="340" w:lineRule="atLeast"/>
        <w:jc w:val="right"/>
        <w:rPr>
          <w:rFonts w:ascii="Arial" w:hAnsi="Arial" w:cs="Arial"/>
          <w:i/>
          <w:iCs/>
          <w:color w:val="000000"/>
        </w:rPr>
      </w:pPr>
      <w:r w:rsidRPr="000C4296">
        <w:rPr>
          <w:rFonts w:ascii="Arial" w:hAnsi="Arial" w:cs="Arial"/>
          <w:i/>
          <w:iCs/>
          <w:color w:val="000000"/>
        </w:rPr>
        <w:t xml:space="preserve">Praha </w:t>
      </w:r>
      <w:r w:rsidR="00C11D5D">
        <w:rPr>
          <w:rFonts w:ascii="Arial" w:hAnsi="Arial" w:cs="Arial"/>
          <w:i/>
          <w:iCs/>
          <w:color w:val="000000"/>
        </w:rPr>
        <w:t>21</w:t>
      </w:r>
      <w:r w:rsidRPr="000C4296">
        <w:rPr>
          <w:rFonts w:ascii="Arial" w:hAnsi="Arial" w:cs="Arial"/>
          <w:i/>
          <w:iCs/>
          <w:color w:val="000000"/>
        </w:rPr>
        <w:t>. 7. 2022</w:t>
      </w:r>
    </w:p>
    <w:p w14:paraId="7C1C1D0B" w14:textId="77777777" w:rsidR="000C4296" w:rsidRPr="000C4296" w:rsidRDefault="000C4296" w:rsidP="000C4296">
      <w:pPr>
        <w:spacing w:before="119" w:line="340" w:lineRule="atLeast"/>
        <w:jc w:val="right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59AFBAAD" w14:textId="2107243C" w:rsidR="00AC1709" w:rsidRDefault="000C4296" w:rsidP="000C429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Nakladatelství </w:t>
      </w:r>
      <w:hyperlink r:id="rId7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BAMBOOK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 xml:space="preserve">, součást </w:t>
      </w:r>
      <w:hyperlink r:id="rId8" w:history="1">
        <w:r w:rsidRPr="00144FE2">
          <w:rPr>
            <w:rStyle w:val="Hypertextovodkaz"/>
            <w:rFonts w:ascii="Arial" w:hAnsi="Arial" w:cs="Arial"/>
            <w:b/>
            <w:bCs/>
            <w:sz w:val="22"/>
            <w:szCs w:val="22"/>
          </w:rPr>
          <w:t>Nakladatelského domu GRADA</w:t>
        </w:r>
      </w:hyperlink>
      <w:r w:rsidRPr="001C5A5E">
        <w:rPr>
          <w:rFonts w:ascii="Arial" w:hAnsi="Arial" w:cs="Arial"/>
          <w:b/>
          <w:bCs/>
          <w:color w:val="000000"/>
          <w:sz w:val="22"/>
          <w:szCs w:val="22"/>
        </w:rPr>
        <w:t>,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861349">
        <w:rPr>
          <w:rFonts w:ascii="Arial" w:hAnsi="Arial" w:cs="Arial"/>
          <w:b/>
          <w:bCs/>
          <w:color w:val="000000"/>
          <w:sz w:val="22"/>
          <w:szCs w:val="22"/>
        </w:rPr>
        <w:t>vás zve na dobrodružnou cestu časem na návštěvu Egypta, země pyramid</w:t>
      </w:r>
      <w:r w:rsidR="00C11D5D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861349">
        <w:rPr>
          <w:rFonts w:ascii="Arial" w:hAnsi="Arial" w:cs="Arial"/>
          <w:b/>
          <w:bCs/>
          <w:color w:val="000000"/>
          <w:sz w:val="22"/>
          <w:szCs w:val="22"/>
        </w:rPr>
        <w:t xml:space="preserve"> faraonů</w:t>
      </w:r>
      <w:r w:rsidR="00C11D5D">
        <w:rPr>
          <w:rFonts w:ascii="Arial" w:hAnsi="Arial" w:cs="Arial"/>
          <w:b/>
          <w:bCs/>
          <w:color w:val="000000"/>
          <w:sz w:val="22"/>
          <w:szCs w:val="22"/>
        </w:rPr>
        <w:t xml:space="preserve"> a</w:t>
      </w:r>
      <w:r w:rsidR="00861349">
        <w:rPr>
          <w:rFonts w:ascii="Arial" w:hAnsi="Arial" w:cs="Arial"/>
          <w:b/>
          <w:bCs/>
          <w:color w:val="000000"/>
          <w:sz w:val="22"/>
          <w:szCs w:val="22"/>
        </w:rPr>
        <w:t xml:space="preserve"> slunce. Najdete cestu zpět do současnosti</w:t>
      </w:r>
      <w:r w:rsidR="00966DF6">
        <w:rPr>
          <w:rFonts w:ascii="Arial" w:hAnsi="Arial" w:cs="Arial"/>
          <w:b/>
          <w:bCs/>
          <w:color w:val="000000"/>
          <w:sz w:val="22"/>
          <w:szCs w:val="22"/>
        </w:rPr>
        <w:t>?</w:t>
      </w:r>
    </w:p>
    <w:p w14:paraId="2B6BDCA8" w14:textId="32347792" w:rsidR="00966DF6" w:rsidRDefault="00966DF6" w:rsidP="000C429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Pro všechny cestovatele časem má navíc Henry malý bonus na závěr…</w:t>
      </w:r>
    </w:p>
    <w:p w14:paraId="21DBDD4E" w14:textId="70128322" w:rsidR="00966DF6" w:rsidRDefault="00C11D5D" w:rsidP="000C429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AC1709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1A118A7A" wp14:editId="7E950244">
            <wp:simplePos x="0" y="0"/>
            <wp:positionH relativeFrom="page">
              <wp:align>left</wp:align>
            </wp:positionH>
            <wp:positionV relativeFrom="paragraph">
              <wp:posOffset>363661</wp:posOffset>
            </wp:positionV>
            <wp:extent cx="3040380" cy="279717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1E2A8" w14:textId="548792AB" w:rsidR="00861349" w:rsidRPr="00C11D5D" w:rsidRDefault="00861349" w:rsidP="00470939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C11D5D">
        <w:rPr>
          <w:rFonts w:ascii="Arial" w:hAnsi="Arial" w:cs="Arial"/>
          <w:b/>
          <w:bCs/>
          <w:color w:val="000000"/>
          <w:sz w:val="22"/>
          <w:szCs w:val="22"/>
        </w:rPr>
        <w:t>Domácí úkol mi sežrala mumie!</w:t>
      </w:r>
      <w:r w:rsidRPr="00C11D5D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C11D5D">
        <w:rPr>
          <w:rFonts w:ascii="Arial" w:hAnsi="Arial" w:cs="Arial"/>
          <w:color w:val="000000"/>
          <w:sz w:val="22"/>
          <w:szCs w:val="22"/>
        </w:rPr>
        <w:t>Dobrodružná cesta časem</w:t>
      </w:r>
    </w:p>
    <w:p w14:paraId="7723CFAB" w14:textId="65FDED06" w:rsidR="00861349" w:rsidRPr="00C11D5D" w:rsidRDefault="00861349" w:rsidP="00815D43">
      <w:pPr>
        <w:spacing w:before="119" w:line="340" w:lineRule="atLeast"/>
        <w:rPr>
          <w:rFonts w:ascii="Arial" w:hAnsi="Arial" w:cs="Arial"/>
          <w:color w:val="000000"/>
          <w:sz w:val="22"/>
          <w:szCs w:val="22"/>
          <w:shd w:val="clear" w:color="auto" w:fill="FBFBFA"/>
        </w:rPr>
      </w:pPr>
      <w:r w:rsidRPr="00C11D5D">
        <w:rPr>
          <w:rFonts w:ascii="Arial" w:hAnsi="Arial" w:cs="Arial"/>
          <w:color w:val="000000"/>
          <w:sz w:val="22"/>
          <w:szCs w:val="22"/>
          <w:shd w:val="clear" w:color="auto" w:fill="FBFBFA"/>
        </w:rPr>
        <w:t>Pořádná nálož napětí, krokodýlů a zábavy ve starověkém Egyptě! Návštěva Egypta kolem roku 1300 před naším letopočtem rozhodně nebyla na Henryho seznamu úkolů.</w:t>
      </w:r>
      <w:r w:rsidRPr="00C11D5D">
        <w:rPr>
          <w:rFonts w:ascii="Arial" w:hAnsi="Arial" w:cs="Arial"/>
          <w:color w:val="000000"/>
          <w:sz w:val="22"/>
          <w:szCs w:val="22"/>
        </w:rPr>
        <w:br/>
      </w:r>
      <w:r w:rsidRPr="00C11D5D">
        <w:rPr>
          <w:rFonts w:ascii="Arial" w:hAnsi="Arial" w:cs="Arial"/>
          <w:color w:val="000000"/>
          <w:sz w:val="22"/>
          <w:szCs w:val="22"/>
        </w:rPr>
        <w:br/>
      </w:r>
      <w:r w:rsidRPr="00C11D5D">
        <w:rPr>
          <w:rFonts w:ascii="Arial" w:hAnsi="Arial" w:cs="Arial"/>
          <w:color w:val="000000"/>
          <w:sz w:val="22"/>
          <w:szCs w:val="22"/>
          <w:shd w:val="clear" w:color="auto" w:fill="FBFBFA"/>
        </w:rPr>
        <w:t>Dokáže si tam poradit s novou školou, podivnými sporty, nečekanými přáteli a smrtelně nebezpečnými domácími zvířaty? A najde vůbec cestu zpět do současnosti?</w:t>
      </w:r>
      <w:r w:rsidRPr="00C11D5D">
        <w:rPr>
          <w:rFonts w:ascii="Arial" w:hAnsi="Arial" w:cs="Arial"/>
          <w:color w:val="000000"/>
          <w:sz w:val="22"/>
          <w:szCs w:val="22"/>
        </w:rPr>
        <w:br/>
      </w:r>
      <w:r w:rsidRPr="00C11D5D">
        <w:rPr>
          <w:rFonts w:ascii="Arial" w:hAnsi="Arial" w:cs="Arial"/>
          <w:color w:val="000000"/>
          <w:sz w:val="22"/>
          <w:szCs w:val="22"/>
        </w:rPr>
        <w:br/>
      </w:r>
      <w:r w:rsidRPr="00C11D5D">
        <w:rPr>
          <w:rFonts w:ascii="Arial" w:hAnsi="Arial" w:cs="Arial"/>
          <w:color w:val="000000"/>
          <w:sz w:val="22"/>
          <w:szCs w:val="22"/>
          <w:shd w:val="clear" w:color="auto" w:fill="FBFBFA"/>
        </w:rPr>
        <w:t>Legrační obrázky a parádní hieroglyfy k rozluštění! Spousta zajímavých informací o životě v Egyptě za vlády faraonů.</w:t>
      </w:r>
    </w:p>
    <w:p w14:paraId="597ADE1D" w14:textId="77777777" w:rsidR="00AC1709" w:rsidRDefault="00AC1709" w:rsidP="00815D43">
      <w:pPr>
        <w:spacing w:before="119" w:line="340" w:lineRule="atLeast"/>
        <w:rPr>
          <w:rFonts w:ascii="Roboto" w:hAnsi="Roboto"/>
          <w:color w:val="000000"/>
          <w:sz w:val="22"/>
          <w:szCs w:val="22"/>
          <w:shd w:val="clear" w:color="auto" w:fill="FBFBFA"/>
        </w:rPr>
      </w:pPr>
    </w:p>
    <w:p w14:paraId="7941A257" w14:textId="0FB0F5EB" w:rsidR="00AC1709" w:rsidRPr="00A7099A" w:rsidRDefault="00AC1709" w:rsidP="00AC170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240</w:t>
      </w:r>
      <w:r w:rsidRPr="00A7099A">
        <w:rPr>
          <w:rFonts w:ascii="Arial" w:hAnsi="Arial" w:cs="Arial"/>
          <w:b/>
          <w:bCs/>
        </w:rPr>
        <w:t xml:space="preserve"> stran, formát: </w:t>
      </w:r>
      <w:r>
        <w:rPr>
          <w:rFonts w:ascii="Arial" w:hAnsi="Arial" w:cs="Arial"/>
          <w:b/>
          <w:bCs/>
        </w:rPr>
        <w:t>136</w:t>
      </w:r>
      <w:r w:rsidRPr="00A7099A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205</w:t>
      </w:r>
      <w:r w:rsidRPr="00A7099A">
        <w:rPr>
          <w:rFonts w:ascii="Arial" w:hAnsi="Arial" w:cs="Arial"/>
          <w:b/>
          <w:bCs/>
        </w:rPr>
        <w:t xml:space="preserve">, pevná vazba, </w:t>
      </w:r>
      <w:r>
        <w:rPr>
          <w:rFonts w:ascii="Arial" w:hAnsi="Arial" w:cs="Arial"/>
          <w:b/>
          <w:bCs/>
        </w:rPr>
        <w:t>29</w:t>
      </w:r>
      <w:r w:rsidRPr="00A7099A">
        <w:rPr>
          <w:rFonts w:ascii="Arial" w:hAnsi="Arial" w:cs="Arial"/>
          <w:b/>
          <w:bCs/>
        </w:rPr>
        <w:t>9 Kč</w:t>
      </w:r>
    </w:p>
    <w:p w14:paraId="1511BB03" w14:textId="18B6CFE2" w:rsidR="00654CF9" w:rsidRPr="001E615D" w:rsidRDefault="004F250D">
      <w:pPr>
        <w:rPr>
          <w:rFonts w:ascii="Arial" w:hAnsi="Arial" w:cs="Arial"/>
          <w:b/>
          <w:bCs/>
          <w:sz w:val="22"/>
          <w:szCs w:val="22"/>
          <w:highlight w:val="yellow"/>
        </w:rPr>
      </w:pPr>
      <w:r>
        <w:rPr>
          <w:rFonts w:ascii="Roboto" w:hAnsi="Roboto"/>
          <w:color w:val="000000"/>
          <w:sz w:val="22"/>
          <w:szCs w:val="22"/>
          <w:shd w:val="clear" w:color="auto" w:fill="FBFBFA"/>
        </w:rPr>
        <w:br/>
      </w:r>
    </w:p>
    <w:p w14:paraId="4D759120" w14:textId="010EE54E" w:rsidR="001E615D" w:rsidRPr="001E615D" w:rsidRDefault="001E615D">
      <w:pPr>
        <w:rPr>
          <w:rFonts w:ascii="Arial" w:hAnsi="Arial" w:cs="Arial"/>
          <w:b/>
          <w:bCs/>
          <w:sz w:val="22"/>
          <w:szCs w:val="22"/>
        </w:rPr>
      </w:pPr>
      <w:r w:rsidRPr="001E615D">
        <w:rPr>
          <w:rFonts w:ascii="Arial" w:hAnsi="Arial" w:cs="Arial"/>
          <w:b/>
          <w:bCs/>
          <w:sz w:val="22"/>
          <w:szCs w:val="22"/>
        </w:rPr>
        <w:t>Ukázka z knihy:</w:t>
      </w:r>
    </w:p>
    <w:p w14:paraId="09262C17" w14:textId="0D82AECF" w:rsidR="001E615D" w:rsidRPr="001E615D" w:rsidRDefault="001E615D" w:rsidP="001E615D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1E615D">
        <w:rPr>
          <w:rFonts w:ascii="Arial" w:hAnsi="Arial" w:cs="Arial"/>
          <w:color w:val="000000"/>
          <w:sz w:val="22"/>
          <w:szCs w:val="22"/>
        </w:rPr>
        <w:t>Když jsem zapisoval posledních několik číslic řešení, tabule začala vibrovat a bzučet. Ve vzduchu se objevil malý černý puntík. Chvilku se jen tak vznášel a pak vyrostl v obrovskou černou díru, která se rozlezla po celé stěně a nahoru ke stropu.</w:t>
      </w:r>
    </w:p>
    <w:p w14:paraId="18762DBF" w14:textId="7049D597" w:rsidR="001E615D" w:rsidRPr="001E615D" w:rsidRDefault="001E615D" w:rsidP="001E615D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1E615D">
        <w:rPr>
          <w:rFonts w:ascii="Arial" w:hAnsi="Arial" w:cs="Arial"/>
          <w:color w:val="000000"/>
          <w:sz w:val="22"/>
          <w:szCs w:val="22"/>
        </w:rPr>
        <w:t xml:space="preserve">Všude poletovaly propisky, papíry a aktovky. Snažil jsem se udržet stolu pana </w:t>
      </w:r>
      <w:proofErr w:type="spellStart"/>
      <w:r w:rsidRPr="001E615D">
        <w:rPr>
          <w:rFonts w:ascii="Arial" w:hAnsi="Arial" w:cs="Arial"/>
          <w:color w:val="000000"/>
          <w:sz w:val="22"/>
          <w:szCs w:val="22"/>
        </w:rPr>
        <w:t>Bermana</w:t>
      </w:r>
      <w:proofErr w:type="spellEnd"/>
      <w:r w:rsidRPr="001E615D">
        <w:rPr>
          <w:rFonts w:ascii="Arial" w:hAnsi="Arial" w:cs="Arial"/>
          <w:color w:val="000000"/>
          <w:sz w:val="22"/>
          <w:szCs w:val="22"/>
        </w:rPr>
        <w:t>, ale díra mě vtahovala příliš silně. Pak mi prsty sklouzly ze stolu a vířící černé tornádo mě vcuclo tak rychle, že jsem neměl čas ani začít křičet.</w:t>
      </w:r>
    </w:p>
    <w:p w14:paraId="08C5C57E" w14:textId="3CCC246D" w:rsidR="001E615D" w:rsidRDefault="001E615D" w:rsidP="001E615D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1E615D">
        <w:rPr>
          <w:rFonts w:ascii="Arial" w:hAnsi="Arial" w:cs="Arial"/>
          <w:color w:val="000000"/>
          <w:sz w:val="22"/>
          <w:szCs w:val="22"/>
        </w:rPr>
        <w:t>Všechno zčernalo a já jsem asi omdlel…</w:t>
      </w:r>
    </w:p>
    <w:p w14:paraId="10D237FD" w14:textId="3349CADA" w:rsidR="006935C2" w:rsidRPr="001E615D" w:rsidRDefault="00C11D5D" w:rsidP="006935C2">
      <w:pPr>
        <w:spacing w:before="119" w:line="34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87D844C" wp14:editId="6C685547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2418080" cy="3634105"/>
            <wp:effectExtent l="0" t="0" r="1270" b="444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6B68B6E" wp14:editId="6C4EC2F3">
            <wp:simplePos x="0" y="0"/>
            <wp:positionH relativeFrom="column">
              <wp:posOffset>3156585</wp:posOffset>
            </wp:positionH>
            <wp:positionV relativeFrom="paragraph">
              <wp:posOffset>74</wp:posOffset>
            </wp:positionV>
            <wp:extent cx="2400300" cy="3634666"/>
            <wp:effectExtent l="0" t="0" r="0" b="4445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34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622BB" w14:textId="7CEFD9CC" w:rsidR="001E615D" w:rsidRPr="001E615D" w:rsidRDefault="001E615D" w:rsidP="001E615D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 w:rsidRPr="001E615D">
        <w:rPr>
          <w:rFonts w:ascii="Arial" w:hAnsi="Arial" w:cs="Arial"/>
          <w:color w:val="000000"/>
          <w:sz w:val="22"/>
          <w:szCs w:val="22"/>
        </w:rPr>
        <w:t>… probudil jsem se obličejem dolů na obrovské hromadě písku. Že by nějaké opravdu velké pískoviště?</w:t>
      </w:r>
    </w:p>
    <w:p w14:paraId="05DF1D01" w14:textId="4E35F44D" w:rsidR="001E615D" w:rsidRDefault="001E615D" w:rsidP="001E615D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1E615D">
        <w:rPr>
          <w:rFonts w:ascii="Arial" w:hAnsi="Arial" w:cs="Arial"/>
          <w:b/>
          <w:bCs/>
          <w:color w:val="000000"/>
          <w:sz w:val="22"/>
          <w:szCs w:val="22"/>
        </w:rPr>
        <w:t xml:space="preserve">Kde se </w:t>
      </w:r>
      <w:r w:rsidR="00AC1709">
        <w:rPr>
          <w:rFonts w:ascii="Arial" w:hAnsi="Arial" w:cs="Arial"/>
          <w:b/>
          <w:bCs/>
          <w:color w:val="000000"/>
          <w:sz w:val="22"/>
          <w:szCs w:val="22"/>
        </w:rPr>
        <w:t xml:space="preserve">Henry </w:t>
      </w:r>
      <w:r w:rsidRPr="001E615D">
        <w:rPr>
          <w:rFonts w:ascii="Arial" w:hAnsi="Arial" w:cs="Arial"/>
          <w:b/>
          <w:bCs/>
          <w:color w:val="000000"/>
          <w:sz w:val="22"/>
          <w:szCs w:val="22"/>
        </w:rPr>
        <w:t>ocitl? A jak se dostane domů?</w:t>
      </w:r>
    </w:p>
    <w:p w14:paraId="15F031B0" w14:textId="75149902" w:rsidR="00B847A0" w:rsidRDefault="00C11D5D" w:rsidP="001E615D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1487C4" wp14:editId="482DBF8B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3490595" cy="2604770"/>
            <wp:effectExtent l="0" t="0" r="0" b="508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9B2D0" w14:textId="0B41C44E" w:rsidR="00B847A0" w:rsidRPr="001E615D" w:rsidRDefault="00B847A0" w:rsidP="001E615D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0835379" w14:textId="6E940422" w:rsidR="001E615D" w:rsidRDefault="001E615D">
      <w:pPr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2E0441D5" w14:textId="799C696B" w:rsidR="00CC6A2F" w:rsidRDefault="00CC6A2F" w:rsidP="00EC538F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7C59F81" w14:textId="62DDAC45" w:rsidR="00CA5CB9" w:rsidRDefault="00CA5CB9" w:rsidP="00CA5CB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2E1F793A" w14:textId="77777777" w:rsidR="00CA5CB9" w:rsidRDefault="00CA5CB9" w:rsidP="00CA5CB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FF4E446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545CA9AF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051304BD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130A0A83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14B018DA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5E7F6DEF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4FDD282D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2DF9F715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3D665F44" w14:textId="1E1A07BF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67A7F277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086E9FF3" w14:textId="77777777" w:rsidR="00C11D5D" w:rsidRDefault="00C11D5D" w:rsidP="00B847A0">
      <w:pPr>
        <w:rPr>
          <w:rFonts w:ascii="Arial" w:hAnsi="Arial" w:cs="Arial"/>
          <w:b/>
          <w:bCs/>
          <w:sz w:val="22"/>
          <w:szCs w:val="22"/>
        </w:rPr>
      </w:pPr>
    </w:p>
    <w:p w14:paraId="19B99BEE" w14:textId="1B618D18" w:rsidR="00B847A0" w:rsidRDefault="00B847A0" w:rsidP="00B847A0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Bonus pro cestovatele</w:t>
      </w:r>
      <w:r w:rsidRPr="001E615D">
        <w:rPr>
          <w:rFonts w:ascii="Arial" w:hAnsi="Arial" w:cs="Arial"/>
          <w:b/>
          <w:bCs/>
          <w:sz w:val="22"/>
          <w:szCs w:val="22"/>
        </w:rPr>
        <w:t>:</w:t>
      </w:r>
    </w:p>
    <w:p w14:paraId="3422909A" w14:textId="41C71D8E" w:rsidR="00B847A0" w:rsidRPr="001E615D" w:rsidRDefault="00966DF6" w:rsidP="00966DF6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EC5978C" wp14:editId="3DAE1443">
            <wp:extent cx="2480807" cy="1994240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7954" cy="19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FC42B" w14:textId="460BA739" w:rsidR="00B847A0" w:rsidRPr="001E615D" w:rsidRDefault="00966DF6" w:rsidP="00B847A0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Ze svých dobrodružství si sebou Henry přinesl mnoho zkušeností a zážitků, které sepsal do knižního průvodce pro ty, kteří by se ocitli v minulosti jako on. Protože nikdy nevíte, kdy se při hodině matematiky i s vámi zatočí svět a ocitnete se v minulosti, a tak ho raději mějte neustále u sebe…</w:t>
      </w:r>
    </w:p>
    <w:p w14:paraId="37FBD719" w14:textId="77777777" w:rsidR="00B847A0" w:rsidRDefault="00B847A0" w:rsidP="00CA5CB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7C9C2E31" w14:textId="77777777" w:rsidR="00CA5CB9" w:rsidRDefault="00CA5CB9" w:rsidP="00CA5CB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03772F10" w14:textId="77777777" w:rsidR="00CA5CB9" w:rsidRDefault="00CA5CB9" w:rsidP="00CA5CB9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48DFF74A" w14:textId="6363B72D" w:rsidR="00B87614" w:rsidRPr="00B62B73" w:rsidRDefault="00B87614" w:rsidP="00CA5CB9">
      <w:p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6F79EC">
        <w:rPr>
          <w:rFonts w:ascii="Arial" w:hAnsi="Arial" w:cs="Arial"/>
          <w:b/>
          <w:bCs/>
          <w:sz w:val="22"/>
          <w:szCs w:val="22"/>
        </w:rPr>
        <w:t>K dispozici na vyžádání:</w:t>
      </w:r>
    </w:p>
    <w:p w14:paraId="531EB610" w14:textId="14C2E719" w:rsidR="00B87614" w:rsidRPr="00B62B73" w:rsidRDefault="00B87614" w:rsidP="00CA5CB9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5C3B5808" w14:textId="23A9C1B0" w:rsidR="00B87614" w:rsidRPr="00B62B73" w:rsidRDefault="00B87614" w:rsidP="00CA5CB9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</w:t>
      </w:r>
      <w:r w:rsidR="007C7236">
        <w:rPr>
          <w:rFonts w:ascii="Arial" w:hAnsi="Arial" w:cs="Arial"/>
          <w:b/>
          <w:bCs/>
          <w:sz w:val="22"/>
          <w:szCs w:val="22"/>
        </w:rPr>
        <w:t>y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do soutěže</w:t>
      </w:r>
    </w:p>
    <w:p w14:paraId="6BAD0B09" w14:textId="0AAE4E0A" w:rsidR="00B87614" w:rsidRPr="00B62B73" w:rsidRDefault="00B87614" w:rsidP="00CA5CB9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</w:t>
      </w:r>
      <w:r w:rsidR="00CC6A2F">
        <w:rPr>
          <w:rFonts w:ascii="Arial" w:hAnsi="Arial" w:cs="Arial"/>
          <w:b/>
          <w:bCs/>
          <w:sz w:val="22"/>
          <w:szCs w:val="22"/>
        </w:rPr>
        <w:t>a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z knih</w:t>
      </w:r>
      <w:r w:rsidR="00CC6A2F">
        <w:rPr>
          <w:rFonts w:ascii="Arial" w:hAnsi="Arial" w:cs="Arial"/>
          <w:b/>
          <w:bCs/>
          <w:sz w:val="22"/>
          <w:szCs w:val="22"/>
        </w:rPr>
        <w:t>y</w:t>
      </w:r>
    </w:p>
    <w:p w14:paraId="688D5A31" w14:textId="754DE80B" w:rsidR="00B87614" w:rsidRPr="00B62B73" w:rsidRDefault="00B87614" w:rsidP="00CA5CB9">
      <w:pPr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</w:t>
      </w:r>
      <w:r w:rsidR="007C7236">
        <w:rPr>
          <w:rFonts w:ascii="Arial" w:hAnsi="Arial" w:cs="Arial"/>
          <w:b/>
          <w:bCs/>
          <w:sz w:val="22"/>
          <w:szCs w:val="22"/>
        </w:rPr>
        <w:t>y</w:t>
      </w:r>
    </w:p>
    <w:p w14:paraId="0470D592" w14:textId="4A82A97C" w:rsidR="00065827" w:rsidRDefault="00065827" w:rsidP="00654CF9">
      <w:pPr>
        <w:jc w:val="both"/>
        <w:rPr>
          <w:rFonts w:ascii="Arial" w:hAnsi="Arial" w:cs="Arial"/>
          <w:b/>
          <w:bCs/>
        </w:rPr>
      </w:pPr>
    </w:p>
    <w:p w14:paraId="11ACD517" w14:textId="77777777" w:rsidR="00CA5CB9" w:rsidRDefault="00CA5CB9" w:rsidP="00654CF9">
      <w:pPr>
        <w:jc w:val="both"/>
        <w:rPr>
          <w:rFonts w:ascii="Arial" w:hAnsi="Arial" w:cs="Arial"/>
          <w:b/>
          <w:bCs/>
        </w:rPr>
      </w:pPr>
    </w:p>
    <w:p w14:paraId="7A208EC8" w14:textId="082369B3" w:rsidR="00F7721E" w:rsidRPr="00B62B73" w:rsidRDefault="00F7721E" w:rsidP="00F7721E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4E128425" w14:textId="0C9578CE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37645217" w14:textId="669F210F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1EADFD3F" w14:textId="21CF65EE" w:rsidR="00F7721E" w:rsidRPr="00B62B73" w:rsidRDefault="00F7721E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13D918E8" w14:textId="06A050B0" w:rsidR="00F7721E" w:rsidRPr="00B62B73" w:rsidRDefault="00C11D5D" w:rsidP="00F7721E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="00F7721E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F7721E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483C73">
        <w:rPr>
          <w:rFonts w:ascii="Arial" w:hAnsi="Arial" w:cs="Arial"/>
          <w:color w:val="000000"/>
          <w:sz w:val="22"/>
          <w:szCs w:val="22"/>
        </w:rPr>
        <w:t> 737 263 431</w:t>
      </w:r>
    </w:p>
    <w:p w14:paraId="0A9D268B" w14:textId="0912E7C9" w:rsidR="00F7721E" w:rsidRDefault="00C11D5D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5" w:history="1">
        <w:r w:rsidR="00F7721E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1386ED4F" w14:textId="02B9AFD8" w:rsidR="00F7721E" w:rsidRDefault="00F7721E" w:rsidP="00F7721E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5A64DA06" w14:textId="1AB0686B" w:rsidR="00F7721E" w:rsidRDefault="00F7721E" w:rsidP="00F7721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E64341" w14:textId="5C3EA6DC" w:rsidR="00B87614" w:rsidRPr="00092C05" w:rsidRDefault="00B87614" w:rsidP="00B87614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FB70C5F" wp14:editId="17D73870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31AEC58B" w14:textId="69EDB09E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18DD306D" w14:textId="55FC129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789791A6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69BB7527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78A5014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lastRenderedPageBreak/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702EF338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54359105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26095964" w14:textId="77777777" w:rsidR="00B87614" w:rsidRPr="004C1AEF" w:rsidRDefault="00B87614" w:rsidP="00B87614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7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p w14:paraId="267586E4" w14:textId="77777777" w:rsidR="004C4719" w:rsidRPr="00D56972" w:rsidRDefault="004C4719" w:rsidP="00815D43">
      <w:pPr>
        <w:rPr>
          <w:rFonts w:ascii="Arial" w:hAnsi="Arial" w:cs="Arial"/>
        </w:rPr>
      </w:pPr>
    </w:p>
    <w:sectPr w:rsidR="004C4719" w:rsidRPr="00D56972" w:rsidSect="00F7721E">
      <w:headerReference w:type="default" r:id="rId18"/>
      <w:footerReference w:type="default" r:id="rId19"/>
      <w:headerReference w:type="first" r:id="rId20"/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91DD3" w14:textId="77777777" w:rsidR="007C092D" w:rsidRDefault="007C092D">
      <w:r>
        <w:separator/>
      </w:r>
    </w:p>
  </w:endnote>
  <w:endnote w:type="continuationSeparator" w:id="0">
    <w:p w14:paraId="484E210E" w14:textId="77777777" w:rsidR="007C092D" w:rsidRDefault="007C0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7F96F" w14:textId="77777777" w:rsidR="00193E84" w:rsidRPr="00193E84" w:rsidRDefault="00D56972" w:rsidP="00193E84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3CB3C1FC" wp14:editId="5725B12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EBD55" w14:textId="77777777" w:rsidR="007C092D" w:rsidRDefault="007C092D">
      <w:r>
        <w:separator/>
      </w:r>
    </w:p>
  </w:footnote>
  <w:footnote w:type="continuationSeparator" w:id="0">
    <w:p w14:paraId="6E03EF67" w14:textId="77777777" w:rsidR="007C092D" w:rsidRDefault="007C0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2AFC" w14:textId="0DE486D0" w:rsidR="004F0B9B" w:rsidRDefault="004F0B9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</w:p>
  <w:p w14:paraId="0122F26C" w14:textId="60EF1702" w:rsidR="004F0B9B" w:rsidRPr="00C23107" w:rsidRDefault="00B8761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DCB6FEC" wp14:editId="27E5E31E">
              <wp:simplePos x="0" y="0"/>
              <wp:positionH relativeFrom="column">
                <wp:posOffset>1994535</wp:posOffset>
              </wp:positionH>
              <wp:positionV relativeFrom="paragraph">
                <wp:posOffset>223520</wp:posOffset>
              </wp:positionV>
              <wp:extent cx="3124200" cy="241935"/>
              <wp:effectExtent l="0" t="0" r="19050" b="2476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189B41" w14:textId="32D93954" w:rsidR="00B87614" w:rsidRDefault="00B87614" w:rsidP="00B87614">
                          <w:r w:rsidRPr="00C24657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Knížky pro všechny kluky a holky</w:t>
                          </w:r>
                        </w:p>
                        <w:p w14:paraId="3F1DC069" w14:textId="7008F01E" w:rsidR="00C23107" w:rsidRPr="00C23107" w:rsidRDefault="00C23107" w:rsidP="00C23107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</w:p>
                        <w:p w14:paraId="736B5C93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6FEC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57.05pt;margin-top:17.6pt;width:246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" strokecolor="white">
              <v:fill opacity="0"/>
              <v:textbox inset="0,0,0,0">
                <w:txbxContent>
                  <w:p w14:paraId="69189B41" w14:textId="32D93954" w:rsidR="00B87614" w:rsidRDefault="00B87614" w:rsidP="00B87614">
                    <w:r w:rsidRPr="00C24657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Knížky pro všechny kluky a holky</w:t>
                    </w:r>
                  </w:p>
                  <w:p w14:paraId="3F1DC069" w14:textId="7008F01E" w:rsidR="00C23107" w:rsidRPr="00C23107" w:rsidRDefault="00C23107" w:rsidP="00C23107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</w:p>
                  <w:p w14:paraId="736B5C93" w14:textId="77777777" w:rsidR="00C23107" w:rsidRDefault="00C23107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0" layoutInCell="1" allowOverlap="1" wp14:anchorId="69F98A4A" wp14:editId="0A765BAF">
          <wp:simplePos x="0" y="0"/>
          <wp:positionH relativeFrom="column">
            <wp:posOffset>-341906</wp:posOffset>
          </wp:positionH>
          <wp:positionV relativeFrom="paragraph">
            <wp:posOffset>84621</wp:posOffset>
          </wp:positionV>
          <wp:extent cx="1922145" cy="546735"/>
          <wp:effectExtent l="0" t="0" r="0" b="0"/>
          <wp:wrapNone/>
          <wp:docPr id="29" name="obrázek 29" descr="bambook1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ambook1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34BAC9DD" w14:textId="77777777" w:rsidR="004F0B9B" w:rsidRDefault="00D56972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695A814" wp14:editId="028C2CE2">
              <wp:simplePos x="0" y="0"/>
              <wp:positionH relativeFrom="column">
                <wp:posOffset>1975485</wp:posOffset>
              </wp:positionH>
              <wp:positionV relativeFrom="paragraph">
                <wp:posOffset>276860</wp:posOffset>
              </wp:positionV>
              <wp:extent cx="436753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43675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729A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55pt,21.8pt" to="499.4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F7F48" w14:textId="77777777" w:rsidR="00D211D3" w:rsidRDefault="00D56972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C0AA98B" wp14:editId="20171B0E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175AE98" wp14:editId="0AB7D424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CE8243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3681B2F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5AE9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2ECE8243" w14:textId="77777777"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3681B2F" w14:textId="77777777"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952112A" wp14:editId="6C6958EA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4A732C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2084EEFD" wp14:editId="26D11BA1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6278"/>
    <w:multiLevelType w:val="hybridMultilevel"/>
    <w:tmpl w:val="B87E5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C2872"/>
    <w:multiLevelType w:val="hybridMultilevel"/>
    <w:tmpl w:val="D214D3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E4DCF"/>
    <w:multiLevelType w:val="hybridMultilevel"/>
    <w:tmpl w:val="615C85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D1D90"/>
    <w:multiLevelType w:val="hybridMultilevel"/>
    <w:tmpl w:val="B7E8BA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94128"/>
    <w:multiLevelType w:val="hybridMultilevel"/>
    <w:tmpl w:val="41C48E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65505"/>
    <w:multiLevelType w:val="hybridMultilevel"/>
    <w:tmpl w:val="DE7E4B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045565">
    <w:abstractNumId w:val="5"/>
  </w:num>
  <w:num w:numId="2" w16cid:durableId="1366561934">
    <w:abstractNumId w:val="6"/>
  </w:num>
  <w:num w:numId="3" w16cid:durableId="1562982362">
    <w:abstractNumId w:val="1"/>
  </w:num>
  <w:num w:numId="4" w16cid:durableId="1166827030">
    <w:abstractNumId w:val="4"/>
  </w:num>
  <w:num w:numId="5" w16cid:durableId="1993898851">
    <w:abstractNumId w:val="0"/>
  </w:num>
  <w:num w:numId="6" w16cid:durableId="1057390077">
    <w:abstractNumId w:val="2"/>
  </w:num>
  <w:num w:numId="7" w16cid:durableId="1246105844">
    <w:abstractNumId w:val="7"/>
  </w:num>
  <w:num w:numId="8" w16cid:durableId="3017407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21E"/>
    <w:rsid w:val="00065827"/>
    <w:rsid w:val="00072F33"/>
    <w:rsid w:val="000B687A"/>
    <w:rsid w:val="000C1A21"/>
    <w:rsid w:val="000C4296"/>
    <w:rsid w:val="000C69DA"/>
    <w:rsid w:val="0011343E"/>
    <w:rsid w:val="00125472"/>
    <w:rsid w:val="00166D32"/>
    <w:rsid w:val="00183A17"/>
    <w:rsid w:val="00193E84"/>
    <w:rsid w:val="001E615D"/>
    <w:rsid w:val="00201B0F"/>
    <w:rsid w:val="002E28C3"/>
    <w:rsid w:val="00304EE3"/>
    <w:rsid w:val="00305322"/>
    <w:rsid w:val="0032127C"/>
    <w:rsid w:val="00333F7C"/>
    <w:rsid w:val="00372354"/>
    <w:rsid w:val="0037384B"/>
    <w:rsid w:val="00380923"/>
    <w:rsid w:val="003C42DE"/>
    <w:rsid w:val="003D71FE"/>
    <w:rsid w:val="0040113E"/>
    <w:rsid w:val="0041711E"/>
    <w:rsid w:val="00441692"/>
    <w:rsid w:val="004467DD"/>
    <w:rsid w:val="00462F0C"/>
    <w:rsid w:val="00470939"/>
    <w:rsid w:val="00483C73"/>
    <w:rsid w:val="00486D7A"/>
    <w:rsid w:val="00491C10"/>
    <w:rsid w:val="004C182C"/>
    <w:rsid w:val="004C4719"/>
    <w:rsid w:val="004F0B9B"/>
    <w:rsid w:val="004F250D"/>
    <w:rsid w:val="00500853"/>
    <w:rsid w:val="00504336"/>
    <w:rsid w:val="005059F7"/>
    <w:rsid w:val="00515363"/>
    <w:rsid w:val="005707B0"/>
    <w:rsid w:val="00587A45"/>
    <w:rsid w:val="0063391F"/>
    <w:rsid w:val="00643F64"/>
    <w:rsid w:val="00654CF9"/>
    <w:rsid w:val="00662620"/>
    <w:rsid w:val="00682033"/>
    <w:rsid w:val="00691C59"/>
    <w:rsid w:val="006935C2"/>
    <w:rsid w:val="006A3093"/>
    <w:rsid w:val="006C4294"/>
    <w:rsid w:val="006C779D"/>
    <w:rsid w:val="006D639F"/>
    <w:rsid w:val="006F79EC"/>
    <w:rsid w:val="007A0AFC"/>
    <w:rsid w:val="007C092D"/>
    <w:rsid w:val="007C2FF2"/>
    <w:rsid w:val="007C31A3"/>
    <w:rsid w:val="007C7236"/>
    <w:rsid w:val="007C77F8"/>
    <w:rsid w:val="007D002E"/>
    <w:rsid w:val="00815D43"/>
    <w:rsid w:val="00861349"/>
    <w:rsid w:val="00894F97"/>
    <w:rsid w:val="008C1A1C"/>
    <w:rsid w:val="008C3F95"/>
    <w:rsid w:val="008D2460"/>
    <w:rsid w:val="008E008E"/>
    <w:rsid w:val="008E4201"/>
    <w:rsid w:val="009204B6"/>
    <w:rsid w:val="009632EF"/>
    <w:rsid w:val="00965317"/>
    <w:rsid w:val="00966DF6"/>
    <w:rsid w:val="009A5D91"/>
    <w:rsid w:val="009E1DF6"/>
    <w:rsid w:val="009E67EF"/>
    <w:rsid w:val="00A10895"/>
    <w:rsid w:val="00A31CAA"/>
    <w:rsid w:val="00A7099A"/>
    <w:rsid w:val="00A9567D"/>
    <w:rsid w:val="00AA01E0"/>
    <w:rsid w:val="00AA628F"/>
    <w:rsid w:val="00AC1709"/>
    <w:rsid w:val="00AD5423"/>
    <w:rsid w:val="00AE297B"/>
    <w:rsid w:val="00B03006"/>
    <w:rsid w:val="00B5021A"/>
    <w:rsid w:val="00B847A0"/>
    <w:rsid w:val="00B87614"/>
    <w:rsid w:val="00BA0F59"/>
    <w:rsid w:val="00BB4C73"/>
    <w:rsid w:val="00C000EC"/>
    <w:rsid w:val="00C016B8"/>
    <w:rsid w:val="00C11D5D"/>
    <w:rsid w:val="00C23107"/>
    <w:rsid w:val="00C27DD5"/>
    <w:rsid w:val="00C82EB3"/>
    <w:rsid w:val="00C8302B"/>
    <w:rsid w:val="00CA5CB9"/>
    <w:rsid w:val="00CC2D10"/>
    <w:rsid w:val="00CC4A35"/>
    <w:rsid w:val="00CC6A2F"/>
    <w:rsid w:val="00CC722F"/>
    <w:rsid w:val="00CE04A4"/>
    <w:rsid w:val="00D02FFD"/>
    <w:rsid w:val="00D047E8"/>
    <w:rsid w:val="00D1278B"/>
    <w:rsid w:val="00D211D3"/>
    <w:rsid w:val="00D22B7E"/>
    <w:rsid w:val="00D3187F"/>
    <w:rsid w:val="00D56972"/>
    <w:rsid w:val="00D61D03"/>
    <w:rsid w:val="00D803DC"/>
    <w:rsid w:val="00DA045B"/>
    <w:rsid w:val="00DA6DFE"/>
    <w:rsid w:val="00DD1A1F"/>
    <w:rsid w:val="00DF4EC4"/>
    <w:rsid w:val="00DF75A0"/>
    <w:rsid w:val="00E06F3B"/>
    <w:rsid w:val="00E4661D"/>
    <w:rsid w:val="00E62A33"/>
    <w:rsid w:val="00E63F77"/>
    <w:rsid w:val="00E85021"/>
    <w:rsid w:val="00E9344D"/>
    <w:rsid w:val="00EC23D0"/>
    <w:rsid w:val="00EC538F"/>
    <w:rsid w:val="00ED680E"/>
    <w:rsid w:val="00F26CD0"/>
    <w:rsid w:val="00F556A5"/>
    <w:rsid w:val="00F7721E"/>
    <w:rsid w:val="00F814B8"/>
    <w:rsid w:val="00F90A11"/>
    <w:rsid w:val="00F91682"/>
    <w:rsid w:val="00F936AE"/>
    <w:rsid w:val="00FB0DB4"/>
    <w:rsid w:val="00FB7D8E"/>
    <w:rsid w:val="00FE7D43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7CD7E"/>
  <w15:chartTrackingRefBased/>
  <w15:docId w15:val="{ABA60F02-BBEE-4D5B-BEFB-F4EA52CD8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5D43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7721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E297B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C31A3"/>
    <w:rPr>
      <w:b/>
      <w:bCs/>
    </w:rPr>
  </w:style>
  <w:style w:type="character" w:customStyle="1" w:styleId="ellip">
    <w:name w:val="ellip"/>
    <w:basedOn w:val="Standardnpsmoodstavce"/>
    <w:rsid w:val="00F81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bambook.cz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grada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grada.cz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mailto:baresova@grada.cz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</Template>
  <TotalTime>287</TotalTime>
  <Pages>4</Pages>
  <Words>509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3549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32</cp:revision>
  <cp:lastPrinted>2005-11-10T11:15:00Z</cp:lastPrinted>
  <dcterms:created xsi:type="dcterms:W3CDTF">2021-12-01T08:53:00Z</dcterms:created>
  <dcterms:modified xsi:type="dcterms:W3CDTF">2022-07-21T11:14:00Z</dcterms:modified>
</cp:coreProperties>
</file>