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B8C44" w14:textId="48EEC1A6" w:rsidR="00470939" w:rsidRDefault="008B1A45" w:rsidP="00D62741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KLUK V KOPAČKÁCH</w:t>
      </w:r>
    </w:p>
    <w:p w14:paraId="288E8B0A" w14:textId="0DBAD6E9" w:rsidR="0007365A" w:rsidRPr="0007365A" w:rsidRDefault="008B1A45" w:rsidP="00D62741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Kopačky vs. hokejky</w:t>
      </w:r>
    </w:p>
    <w:p w14:paraId="77E05309" w14:textId="533DB40C" w:rsidR="00D62741" w:rsidRPr="008B1A45" w:rsidRDefault="008B1A45" w:rsidP="00D62741">
      <w:pPr>
        <w:spacing w:before="100" w:beforeAutospacing="1" w:line="340" w:lineRule="atLeast"/>
        <w:jc w:val="right"/>
        <w:rPr>
          <w:rFonts w:ascii="Arial" w:hAnsi="Arial" w:cs="Arial"/>
          <w:color w:val="000000"/>
          <w:sz w:val="22"/>
          <w:szCs w:val="22"/>
        </w:rPr>
      </w:pPr>
      <w:r w:rsidRPr="008B1A45">
        <w:rPr>
          <w:rFonts w:ascii="Arial" w:hAnsi="Arial" w:cs="Arial"/>
          <w:color w:val="000000"/>
          <w:sz w:val="22"/>
          <w:szCs w:val="22"/>
        </w:rPr>
        <w:t>3. února 2025</w:t>
      </w:r>
    </w:p>
    <w:p w14:paraId="3758E014" w14:textId="00F5831D" w:rsidR="00994BD4" w:rsidRPr="00994BD4" w:rsidRDefault="00994BD4" w:rsidP="00994BD4">
      <w:pPr>
        <w:spacing w:before="119" w:line="340" w:lineRule="atLeast"/>
        <w:jc w:val="both"/>
        <w:rPr>
          <w:rFonts w:ascii="Arial" w:hAnsi="Arial" w:cs="Arial"/>
          <w:sz w:val="22"/>
          <w:szCs w:val="22"/>
        </w:rPr>
      </w:pPr>
      <w:r w:rsidRPr="00994BD4">
        <w:rPr>
          <w:rFonts w:ascii="Arial" w:hAnsi="Arial" w:cs="Arial"/>
          <w:b/>
          <w:bCs/>
          <w:color w:val="000000"/>
          <w:sz w:val="22"/>
          <w:szCs w:val="22"/>
        </w:rPr>
        <w:t xml:space="preserve">Jeden plakát na školní nástěnce dokáže rozpoutat pořádný chaos! Rivalita mezi fotbalisty a hokejisty se vyhrocuje, a zatímco Tomáš balancuje mezi dvěma sporty, Jirka řeší úplně jiný problém – co si počít s toulavým psem, který se ho nechce pustit ani na krok? </w:t>
      </w:r>
      <w:r>
        <w:rPr>
          <w:rFonts w:ascii="Arial" w:hAnsi="Arial" w:cs="Arial"/>
          <w:b/>
          <w:bCs/>
          <w:color w:val="000000"/>
          <w:sz w:val="22"/>
          <w:szCs w:val="22"/>
        </w:rPr>
        <w:t>Naštěstí</w:t>
      </w:r>
      <w:r w:rsidRPr="00994BD4">
        <w:rPr>
          <w:rFonts w:ascii="Arial" w:hAnsi="Arial" w:cs="Arial"/>
          <w:b/>
          <w:bCs/>
          <w:color w:val="000000"/>
          <w:sz w:val="22"/>
          <w:szCs w:val="22"/>
        </w:rPr>
        <w:t xml:space="preserve"> se Tomova máma vrací z Afriky, připravená dát věci do pořádku. Jak tohle všechno dopadne?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Nakladatelský dům Grada vydává pod značkou Bambook pokračování knižního bestselleru pro mladší čtenářky a čtenáře (ale nejen pro ně)</w:t>
      </w:r>
      <w:r w:rsidR="00D66230">
        <w:rPr>
          <w:rFonts w:ascii="Arial" w:hAnsi="Arial" w:cs="Arial"/>
          <w:b/>
          <w:bCs/>
          <w:color w:val="000000"/>
          <w:sz w:val="22"/>
          <w:szCs w:val="22"/>
        </w:rPr>
        <w:t>: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Kluk v kopačkách – Kopačky vs. hokejky. </w:t>
      </w:r>
      <w:r w:rsidRPr="00994BD4">
        <w:rPr>
          <w:rFonts w:ascii="Arial" w:hAnsi="Arial" w:cs="Arial"/>
          <w:b/>
          <w:bCs/>
          <w:sz w:val="22"/>
          <w:szCs w:val="22"/>
        </w:rPr>
        <w:t>Připravte se na pořádnou dávku dobrodružství, které chytne za srdce čtenáře každého věku!</w:t>
      </w:r>
    </w:p>
    <w:p w14:paraId="34E6224C" w14:textId="77777777" w:rsidR="00994BD4" w:rsidRDefault="00994BD4" w:rsidP="00D74661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F839875" w14:textId="78F65DFA" w:rsidR="00CD5F5E" w:rsidRDefault="008B1A45" w:rsidP="00170B94">
      <w:pPr>
        <w:spacing w:before="119" w:line="340" w:lineRule="atLeast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FOTBAL, NEBO HOKEJ, KÁMO?</w:t>
      </w:r>
    </w:p>
    <w:p w14:paraId="3134E1F1" w14:textId="77777777" w:rsidR="00CD5F5E" w:rsidRDefault="00CD5F5E" w:rsidP="00815D43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32924B1" w14:textId="557C6C17" w:rsidR="00994BD4" w:rsidRPr="00055A56" w:rsidRDefault="00994BD4" w:rsidP="00994BD4">
      <w:pPr>
        <w:spacing w:before="119" w:line="340" w:lineRule="atLeast"/>
        <w:jc w:val="both"/>
        <w:rPr>
          <w:rFonts w:ascii="Arial" w:hAnsi="Arial" w:cs="Arial"/>
          <w:sz w:val="22"/>
          <w:szCs w:val="22"/>
        </w:rPr>
      </w:pPr>
      <w:r w:rsidRPr="00055A5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41776CFB" wp14:editId="4EFF2CC7">
            <wp:simplePos x="0" y="0"/>
            <wp:positionH relativeFrom="column">
              <wp:posOffset>-3810</wp:posOffset>
            </wp:positionH>
            <wp:positionV relativeFrom="paragraph">
              <wp:posOffset>76200</wp:posOffset>
            </wp:positionV>
            <wp:extent cx="2286000" cy="2107565"/>
            <wp:effectExtent l="0" t="0" r="0" b="0"/>
            <wp:wrapSquare wrapText="bothSides"/>
            <wp:docPr id="301558961" name="Obrázek 15" descr="Obsah obrázku text, grafický design, kreslené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58961" name="Obrázek 15" descr="Obsah obrázku text, grafický design, kreslené, Grafik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5A56">
        <w:rPr>
          <w:rFonts w:ascii="Arial" w:hAnsi="Arial" w:cs="Arial"/>
          <w:sz w:val="22"/>
          <w:szCs w:val="22"/>
        </w:rPr>
        <w:t xml:space="preserve">Co všechno dokáže jeden plakát na školní nástěnce? Stačí pozvánka na nábor hokejistů, aby mezi </w:t>
      </w:r>
      <w:r w:rsidR="00593FEB">
        <w:rPr>
          <w:rFonts w:ascii="Arial" w:hAnsi="Arial" w:cs="Arial"/>
          <w:sz w:val="22"/>
          <w:szCs w:val="22"/>
        </w:rPr>
        <w:t xml:space="preserve">nimi a </w:t>
      </w:r>
      <w:r w:rsidRPr="00055A56">
        <w:rPr>
          <w:rFonts w:ascii="Arial" w:hAnsi="Arial" w:cs="Arial"/>
          <w:sz w:val="22"/>
          <w:szCs w:val="22"/>
        </w:rPr>
        <w:t xml:space="preserve">fotbalisty a propukla </w:t>
      </w:r>
      <w:r w:rsidR="00593FEB">
        <w:rPr>
          <w:rFonts w:ascii="Arial" w:hAnsi="Arial" w:cs="Arial"/>
          <w:sz w:val="22"/>
          <w:szCs w:val="22"/>
        </w:rPr>
        <w:t xml:space="preserve">málem </w:t>
      </w:r>
      <w:r w:rsidRPr="00055A56">
        <w:rPr>
          <w:rFonts w:ascii="Arial" w:hAnsi="Arial" w:cs="Arial"/>
          <w:sz w:val="22"/>
          <w:szCs w:val="22"/>
        </w:rPr>
        <w:t>válka. A uprostřed toho všeho stojí Tomáš, kluk, který má rád oba sporty, ale nenechá si nic líbit. Když provokace hokejistů překročí mez, je jasné, že konflikty se jen tak neuklidní.</w:t>
      </w:r>
    </w:p>
    <w:p w14:paraId="0C718F1E" w14:textId="1B057435" w:rsidR="00994BD4" w:rsidRPr="00994BD4" w:rsidRDefault="00994BD4" w:rsidP="00994BD4">
      <w:pPr>
        <w:spacing w:before="119" w:line="340" w:lineRule="atLeast"/>
        <w:jc w:val="both"/>
        <w:rPr>
          <w:rFonts w:ascii="Arial" w:hAnsi="Arial" w:cs="Arial"/>
          <w:sz w:val="22"/>
          <w:szCs w:val="22"/>
        </w:rPr>
      </w:pPr>
      <w:r w:rsidRPr="00994BD4">
        <w:rPr>
          <w:rFonts w:ascii="Arial" w:hAnsi="Arial" w:cs="Arial"/>
          <w:sz w:val="22"/>
          <w:szCs w:val="22"/>
        </w:rPr>
        <w:t>Mezitím Tomův kamarád Jirka řeší úplně jinou otázku – co s toulavým psem, který se ho rozhodl adoptovat? Pes ho doprovází na každém kroku, a tak Jirka přemýšlí, jak ho získat natrvalo, když</w:t>
      </w:r>
      <w:r w:rsidR="00D66230">
        <w:rPr>
          <w:rFonts w:ascii="Arial" w:hAnsi="Arial" w:cs="Arial"/>
          <w:sz w:val="22"/>
          <w:szCs w:val="22"/>
        </w:rPr>
        <w:t xml:space="preserve"> u nich</w:t>
      </w:r>
      <w:r w:rsidRPr="00994BD4">
        <w:rPr>
          <w:rFonts w:ascii="Arial" w:hAnsi="Arial" w:cs="Arial"/>
          <w:sz w:val="22"/>
          <w:szCs w:val="22"/>
        </w:rPr>
        <w:t xml:space="preserve"> doma zrovna nejsou zvířata vítaná.</w:t>
      </w:r>
    </w:p>
    <w:p w14:paraId="7B8C2C44" w14:textId="4D736E04" w:rsidR="00994BD4" w:rsidRPr="00994BD4" w:rsidRDefault="00994BD4" w:rsidP="00994BD4">
      <w:pPr>
        <w:spacing w:before="119" w:line="340" w:lineRule="atLeast"/>
        <w:jc w:val="both"/>
        <w:rPr>
          <w:rFonts w:ascii="Arial" w:hAnsi="Arial" w:cs="Arial"/>
          <w:sz w:val="22"/>
          <w:szCs w:val="22"/>
        </w:rPr>
      </w:pPr>
      <w:r w:rsidRPr="00994BD4">
        <w:rPr>
          <w:rFonts w:ascii="Arial" w:hAnsi="Arial" w:cs="Arial"/>
          <w:sz w:val="22"/>
          <w:szCs w:val="22"/>
        </w:rPr>
        <w:t xml:space="preserve">Naštěstí se </w:t>
      </w:r>
      <w:r w:rsidR="00585A94">
        <w:rPr>
          <w:rFonts w:ascii="Arial" w:hAnsi="Arial" w:cs="Arial"/>
          <w:sz w:val="22"/>
          <w:szCs w:val="22"/>
        </w:rPr>
        <w:t>z pracovní cesty</w:t>
      </w:r>
      <w:r w:rsidRPr="00994BD4">
        <w:rPr>
          <w:rFonts w:ascii="Arial" w:hAnsi="Arial" w:cs="Arial"/>
          <w:sz w:val="22"/>
          <w:szCs w:val="22"/>
        </w:rPr>
        <w:t xml:space="preserve"> vrací Tomova máma, která vždycky připravená </w:t>
      </w:r>
      <w:r w:rsidR="00585A94">
        <w:rPr>
          <w:rFonts w:ascii="Arial" w:hAnsi="Arial" w:cs="Arial"/>
          <w:sz w:val="22"/>
          <w:szCs w:val="22"/>
        </w:rPr>
        <w:t>pomoci a poradit</w:t>
      </w:r>
      <w:r w:rsidRPr="00994BD4">
        <w:rPr>
          <w:rFonts w:ascii="Arial" w:hAnsi="Arial" w:cs="Arial"/>
          <w:sz w:val="22"/>
          <w:szCs w:val="22"/>
        </w:rPr>
        <w:t>.</w:t>
      </w:r>
    </w:p>
    <w:p w14:paraId="184855AB" w14:textId="1F345CE2" w:rsidR="009F1186" w:rsidRDefault="00994BD4" w:rsidP="00D74661">
      <w:pPr>
        <w:spacing w:before="119" w:line="340" w:lineRule="atLeast"/>
        <w:jc w:val="both"/>
        <w:rPr>
          <w:rFonts w:ascii="Arial" w:hAnsi="Arial" w:cs="Arial"/>
          <w:sz w:val="22"/>
          <w:szCs w:val="22"/>
        </w:rPr>
      </w:pPr>
      <w:r w:rsidRPr="00994BD4">
        <w:rPr>
          <w:rFonts w:ascii="Arial" w:hAnsi="Arial" w:cs="Arial"/>
          <w:sz w:val="22"/>
          <w:szCs w:val="22"/>
        </w:rPr>
        <w:t xml:space="preserve">Nový příběh plný napětí, přátelství a humoru vás zavede do světa </w:t>
      </w:r>
      <w:r w:rsidR="00055A56">
        <w:rPr>
          <w:rFonts w:ascii="Arial" w:hAnsi="Arial" w:cs="Arial"/>
          <w:sz w:val="22"/>
          <w:szCs w:val="22"/>
        </w:rPr>
        <w:t>dětských</w:t>
      </w:r>
      <w:r w:rsidRPr="00994BD4">
        <w:rPr>
          <w:rFonts w:ascii="Arial" w:hAnsi="Arial" w:cs="Arial"/>
          <w:sz w:val="22"/>
          <w:szCs w:val="22"/>
        </w:rPr>
        <w:t xml:space="preserve"> starostí, sportovní rivality a nečekaných zvratů. Je to čtení, které pohladí po duši, rozesměje i dojme.</w:t>
      </w:r>
    </w:p>
    <w:p w14:paraId="6B132D23" w14:textId="77777777" w:rsidR="00580421" w:rsidRPr="00FA524E" w:rsidRDefault="00580421" w:rsidP="00D74661">
      <w:pPr>
        <w:spacing w:before="119" w:line="340" w:lineRule="atLeast"/>
        <w:jc w:val="both"/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</w:pPr>
    </w:p>
    <w:p w14:paraId="6AD26C5C" w14:textId="1912BB65" w:rsidR="00994BD4" w:rsidRDefault="00994BD4" w:rsidP="00D7466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Vhodné pro čtenářky a čtenáře od 7 let. K dispozici i jako e-kniha.</w:t>
      </w:r>
    </w:p>
    <w:p w14:paraId="01AAF538" w14:textId="77777777" w:rsidR="00994BD4" w:rsidRDefault="00994BD4" w:rsidP="00D7466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8394CA3" w14:textId="42805CBB" w:rsidR="00055A56" w:rsidRDefault="00170B94" w:rsidP="00D7466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128</w:t>
      </w:r>
      <w:r w:rsidR="00E62A33" w:rsidRPr="000227BD">
        <w:rPr>
          <w:rFonts w:ascii="Arial" w:hAnsi="Arial" w:cs="Arial"/>
          <w:b/>
          <w:bCs/>
          <w:sz w:val="22"/>
          <w:szCs w:val="22"/>
        </w:rPr>
        <w:t xml:space="preserve"> stran, formát: </w:t>
      </w:r>
      <w:r w:rsidRPr="00170B94">
        <w:rPr>
          <w:rFonts w:ascii="Arial" w:hAnsi="Arial" w:cs="Arial"/>
          <w:b/>
          <w:bCs/>
          <w:sz w:val="22"/>
          <w:szCs w:val="22"/>
        </w:rPr>
        <w:t xml:space="preserve">129×198, 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="00EC76D0">
        <w:rPr>
          <w:rFonts w:ascii="Arial" w:hAnsi="Arial" w:cs="Arial"/>
          <w:b/>
          <w:bCs/>
          <w:sz w:val="22"/>
          <w:szCs w:val="22"/>
        </w:rPr>
        <w:t>9</w:t>
      </w:r>
      <w:r w:rsidR="00E62A33" w:rsidRPr="000227BD">
        <w:rPr>
          <w:rFonts w:ascii="Arial" w:hAnsi="Arial" w:cs="Arial"/>
          <w:b/>
          <w:bCs/>
          <w:sz w:val="22"/>
          <w:szCs w:val="22"/>
        </w:rPr>
        <w:t>9 Kč</w:t>
      </w:r>
      <w:r w:rsidR="000227BD" w:rsidRPr="000227BD">
        <w:rPr>
          <w:rFonts w:ascii="Arial" w:hAnsi="Arial" w:cs="Arial"/>
          <w:b/>
          <w:bCs/>
          <w:sz w:val="22"/>
          <w:szCs w:val="22"/>
        </w:rPr>
        <w:t>,</w:t>
      </w:r>
      <w:r w:rsidR="000227BD">
        <w:rPr>
          <w:rFonts w:ascii="Arial" w:hAnsi="Arial" w:cs="Arial"/>
          <w:b/>
          <w:bCs/>
          <w:sz w:val="22"/>
          <w:szCs w:val="22"/>
        </w:rPr>
        <w:t xml:space="preserve"> odkaz:</w:t>
      </w:r>
      <w:r w:rsidR="00D74661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9" w:history="1">
        <w:r w:rsidRPr="00170B94">
          <w:rPr>
            <w:rStyle w:val="Hypertextovodkaz"/>
            <w:rFonts w:ascii="Arial" w:hAnsi="Arial" w:cs="Arial"/>
            <w:b/>
            <w:bCs/>
            <w:sz w:val="22"/>
            <w:szCs w:val="22"/>
          </w:rPr>
          <w:t>Kluk v kopačkách - Kopačky vs. hokejky</w:t>
        </w:r>
      </w:hyperlink>
    </w:p>
    <w:p w14:paraId="5172537D" w14:textId="77777777" w:rsidR="00055A56" w:rsidRDefault="00055A5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4091BD26" w14:textId="16B7C1A3" w:rsidR="00402D8C" w:rsidRDefault="00164941" w:rsidP="00D74661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767F517D" wp14:editId="633EAB19">
            <wp:extent cx="1984502" cy="1332000"/>
            <wp:effectExtent l="0" t="0" r="0" b="1905"/>
            <wp:docPr id="212373457" name="Obrázek 9" descr="Obsah obrázku text, kresba, skica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3457" name="Obrázek 9" descr="Obsah obrázku text, kresba, skica, klipart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502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C6E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A440AEE" wp14:editId="31D5698A">
            <wp:extent cx="1984292" cy="1332000"/>
            <wp:effectExtent l="0" t="0" r="0" b="1905"/>
            <wp:docPr id="629671799" name="Obrázek 8" descr="Obsah obrázku kresba, skica, klipart, Perokres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71799" name="Obrázek 8" descr="Obsah obrázku kresba, skica, klipart, Perokresb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92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 wp14:anchorId="228C3A52" wp14:editId="51151BB9">
            <wp:extent cx="1984501" cy="1332000"/>
            <wp:effectExtent l="0" t="0" r="0" b="1905"/>
            <wp:docPr id="1866304297" name="Obrázek 10" descr="Obsah obrázku skica, kresba, Perokresba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304297" name="Obrázek 10" descr="Obsah obrázku skica, kresba, Perokresba, ilustrace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501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F2B29" w14:textId="39AE3B1A" w:rsidR="00402D8C" w:rsidRDefault="00402D8C" w:rsidP="00D74661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O autorce:</w:t>
      </w:r>
    </w:p>
    <w:p w14:paraId="7C90BD06" w14:textId="39864653" w:rsidR="00E61C6E" w:rsidRDefault="00164941" w:rsidP="00D74661">
      <w:pPr>
        <w:spacing w:before="119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Markéta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Bolfová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je máma, redaktorka a autorka knížek pro děti. V</w:t>
      </w:r>
      <w:r w:rsidR="00E61C6E" w:rsidRPr="00E61C6E">
        <w:rPr>
          <w:rFonts w:ascii="Arial" w:hAnsi="Arial" w:cs="Arial"/>
          <w:color w:val="000000"/>
          <w:sz w:val="22"/>
          <w:szCs w:val="22"/>
        </w:rPr>
        <w:t>ystudovala obor Česká literatura na Slezské univerzitě v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="00E61C6E" w:rsidRPr="00E61C6E">
        <w:rPr>
          <w:rFonts w:ascii="Arial" w:hAnsi="Arial" w:cs="Arial"/>
          <w:color w:val="000000"/>
          <w:sz w:val="22"/>
          <w:szCs w:val="22"/>
        </w:rPr>
        <w:t>Opavě</w:t>
      </w:r>
      <w:r>
        <w:rPr>
          <w:rFonts w:ascii="Arial" w:hAnsi="Arial" w:cs="Arial"/>
          <w:color w:val="000000"/>
          <w:sz w:val="22"/>
          <w:szCs w:val="22"/>
        </w:rPr>
        <w:t>. V</w:t>
      </w:r>
      <w:r w:rsidR="00E61C6E" w:rsidRPr="00E61C6E">
        <w:rPr>
          <w:rFonts w:ascii="Arial" w:hAnsi="Arial" w:cs="Arial"/>
          <w:color w:val="000000"/>
          <w:sz w:val="22"/>
          <w:szCs w:val="22"/>
        </w:rPr>
        <w:t xml:space="preserve"> lednu 2022 jí vyšla prvotina Kamarádi z naší ulice a o rok později </w:t>
      </w:r>
      <w:r>
        <w:rPr>
          <w:rFonts w:ascii="Arial" w:hAnsi="Arial" w:cs="Arial"/>
          <w:color w:val="000000"/>
          <w:sz w:val="22"/>
          <w:szCs w:val="22"/>
        </w:rPr>
        <w:t xml:space="preserve">zahájila úspěšnou sérii </w:t>
      </w:r>
      <w:r w:rsidR="00E61C6E" w:rsidRPr="00E61C6E">
        <w:rPr>
          <w:rFonts w:ascii="Arial" w:hAnsi="Arial" w:cs="Arial"/>
          <w:color w:val="000000"/>
          <w:sz w:val="22"/>
          <w:szCs w:val="22"/>
        </w:rPr>
        <w:t>Kluk v kopačkách</w:t>
      </w:r>
    </w:p>
    <w:p w14:paraId="4D32E5BF" w14:textId="0900BE49" w:rsidR="00CD5F5E" w:rsidRPr="00E61C6E" w:rsidRDefault="00F32B03" w:rsidP="00D74661">
      <w:pPr>
        <w:spacing w:before="119" w:line="360" w:lineRule="auto"/>
        <w:jc w:val="both"/>
        <w:rPr>
          <w:rFonts w:ascii="Arial" w:hAnsi="Arial" w:cs="Arial"/>
          <w:b/>
          <w:bCs/>
          <w:noProof/>
          <w:color w:val="000000"/>
          <w:sz w:val="22"/>
          <w:szCs w:val="22"/>
        </w:rPr>
      </w:pPr>
      <w:r w:rsidRPr="00E61C6E">
        <w:rPr>
          <w:rFonts w:ascii="Arial" w:hAnsi="Arial" w:cs="Arial"/>
          <w:b/>
          <w:bCs/>
          <w:noProof/>
          <w:color w:val="000000"/>
          <w:sz w:val="22"/>
          <w:szCs w:val="22"/>
        </w:rPr>
        <w:t>O ilustrátorovi:</w:t>
      </w:r>
    </w:p>
    <w:p w14:paraId="7BEAF8D1" w14:textId="56A7A967" w:rsidR="00E61C6E" w:rsidRPr="00E61C6E" w:rsidRDefault="00465A47" w:rsidP="00E61C6E">
      <w:pPr>
        <w:spacing w:before="119" w:line="360" w:lineRule="auto"/>
        <w:jc w:val="both"/>
        <w:rPr>
          <w:rFonts w:ascii="Arial" w:hAnsi="Arial" w:cs="Arial"/>
          <w:noProof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t xml:space="preserve">Lukáš Fibrich </w:t>
      </w:r>
      <w:r w:rsidR="00D66230">
        <w:rPr>
          <w:rFonts w:ascii="Arial" w:hAnsi="Arial" w:cs="Arial"/>
          <w:noProof/>
          <w:color w:val="000000"/>
          <w:sz w:val="22"/>
          <w:szCs w:val="22"/>
        </w:rPr>
        <w:t>–</w:t>
      </w:r>
      <w:r>
        <w:rPr>
          <w:rFonts w:ascii="Arial" w:hAnsi="Arial" w:cs="Arial"/>
          <w:noProof/>
          <w:color w:val="000000"/>
          <w:sz w:val="22"/>
          <w:szCs w:val="22"/>
        </w:rPr>
        <w:t xml:space="preserve"> i</w:t>
      </w:r>
      <w:r w:rsidR="00E61C6E" w:rsidRPr="00E61C6E">
        <w:rPr>
          <w:rFonts w:ascii="Arial" w:hAnsi="Arial" w:cs="Arial"/>
          <w:noProof/>
          <w:color w:val="000000"/>
          <w:sz w:val="22"/>
          <w:szCs w:val="22"/>
        </w:rPr>
        <w:t>lustrátor a komiksový d</w:t>
      </w:r>
      <w:r w:rsidR="00E61C6E" w:rsidRPr="00E61C6E">
        <w:rPr>
          <w:rFonts w:ascii="Arial" w:hAnsi="Arial" w:cs="Arial" w:hint="eastAsia"/>
          <w:noProof/>
          <w:color w:val="000000"/>
          <w:sz w:val="22"/>
          <w:szCs w:val="22"/>
        </w:rPr>
        <w:t>ě</w:t>
      </w:r>
      <w:r w:rsidR="00E61C6E" w:rsidRPr="00E61C6E">
        <w:rPr>
          <w:rFonts w:ascii="Arial" w:hAnsi="Arial" w:cs="Arial"/>
          <w:noProof/>
          <w:color w:val="000000"/>
          <w:sz w:val="22"/>
          <w:szCs w:val="22"/>
        </w:rPr>
        <w:t>lník</w:t>
      </w:r>
      <w:r>
        <w:rPr>
          <w:rFonts w:ascii="Arial" w:hAnsi="Arial" w:cs="Arial"/>
          <w:noProof/>
          <w:color w:val="000000"/>
          <w:sz w:val="22"/>
          <w:szCs w:val="22"/>
        </w:rPr>
        <w:t xml:space="preserve">, jak sám sebe nazývá. </w:t>
      </w:r>
      <w:r w:rsidR="00E61C6E" w:rsidRPr="00E61C6E">
        <w:rPr>
          <w:rFonts w:ascii="Arial" w:hAnsi="Arial" w:cs="Arial"/>
          <w:noProof/>
          <w:color w:val="000000"/>
          <w:sz w:val="22"/>
          <w:szCs w:val="22"/>
        </w:rPr>
        <w:t xml:space="preserve">Vystudoval animaci na FAMU a VŠUP. V </w:t>
      </w:r>
      <w:r w:rsidR="00E61C6E" w:rsidRPr="00E61C6E">
        <w:rPr>
          <w:rFonts w:ascii="Arial" w:hAnsi="Arial" w:cs="Arial" w:hint="eastAsia"/>
          <w:noProof/>
          <w:color w:val="000000"/>
          <w:sz w:val="22"/>
          <w:szCs w:val="22"/>
        </w:rPr>
        <w:t>č</w:t>
      </w:r>
      <w:r w:rsidR="00E61C6E" w:rsidRPr="00E61C6E">
        <w:rPr>
          <w:rFonts w:ascii="Arial" w:hAnsi="Arial" w:cs="Arial"/>
          <w:noProof/>
          <w:color w:val="000000"/>
          <w:sz w:val="22"/>
          <w:szCs w:val="22"/>
        </w:rPr>
        <w:t xml:space="preserve">asopise ABC publikuje od 2002 komiksovou sérii Mourrison, která získala cenu Muriel. </w:t>
      </w:r>
      <w:r>
        <w:rPr>
          <w:rFonts w:ascii="Arial" w:hAnsi="Arial" w:cs="Arial"/>
          <w:noProof/>
          <w:color w:val="000000"/>
          <w:sz w:val="22"/>
          <w:szCs w:val="22"/>
        </w:rPr>
        <w:t xml:space="preserve">S Markétou Bolfovou spolupracuje od její první publikace, a tvoří brilantně sehraný tým. </w:t>
      </w:r>
    </w:p>
    <w:p w14:paraId="46D3322B" w14:textId="09FAF5BC" w:rsidR="00F32B03" w:rsidRPr="00E61C6E" w:rsidRDefault="00F32B03" w:rsidP="00D74661">
      <w:pPr>
        <w:spacing w:before="119" w:line="360" w:lineRule="auto"/>
        <w:jc w:val="both"/>
        <w:rPr>
          <w:rFonts w:ascii="Arial" w:hAnsi="Arial" w:cs="Arial"/>
          <w:b/>
          <w:bCs/>
          <w:noProof/>
          <w:color w:val="000000"/>
          <w:sz w:val="22"/>
          <w:szCs w:val="22"/>
        </w:rPr>
      </w:pPr>
      <w:r w:rsidRPr="00E61C6E">
        <w:rPr>
          <w:rFonts w:ascii="Arial" w:hAnsi="Arial" w:cs="Arial"/>
          <w:b/>
          <w:bCs/>
          <w:noProof/>
          <w:color w:val="000000"/>
          <w:sz w:val="22"/>
          <w:szCs w:val="22"/>
        </w:rPr>
        <w:t>Předchozí díly:</w:t>
      </w:r>
    </w:p>
    <w:p w14:paraId="73E32843" w14:textId="172A7A72" w:rsidR="00F32B03" w:rsidRDefault="00F32B03" w:rsidP="00D74661">
      <w:pPr>
        <w:spacing w:before="119" w:line="360" w:lineRule="auto"/>
        <w:jc w:val="both"/>
        <w:rPr>
          <w:rFonts w:ascii="Arial" w:hAnsi="Arial" w:cs="Arial"/>
          <w:noProof/>
          <w:color w:val="000000"/>
          <w:sz w:val="22"/>
          <w:szCs w:val="22"/>
        </w:rPr>
      </w:pPr>
      <w:hyperlink r:id="rId13" w:history="1">
        <w:r w:rsidRPr="00055A56">
          <w:rPr>
            <w:rStyle w:val="Hypertextovodkaz"/>
            <w:rFonts w:ascii="Arial" w:hAnsi="Arial" w:cs="Arial"/>
            <w:noProof/>
            <w:sz w:val="22"/>
            <w:szCs w:val="22"/>
          </w:rPr>
          <w:t>Kluk v kopačkách</w:t>
        </w:r>
      </w:hyperlink>
      <w:r>
        <w:rPr>
          <w:rFonts w:ascii="Arial" w:hAnsi="Arial" w:cs="Arial"/>
          <w:noProof/>
          <w:color w:val="000000"/>
          <w:sz w:val="22"/>
          <w:szCs w:val="22"/>
        </w:rPr>
        <w:t xml:space="preserve"> (2023)</w:t>
      </w:r>
    </w:p>
    <w:p w14:paraId="47A3B773" w14:textId="117D5890" w:rsidR="00F32B03" w:rsidRDefault="00F32B03" w:rsidP="00D74661">
      <w:pPr>
        <w:spacing w:before="119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4" w:history="1">
        <w:r w:rsidRPr="00055A56">
          <w:rPr>
            <w:rStyle w:val="Hypertextovodkaz"/>
            <w:rFonts w:ascii="Arial" w:hAnsi="Arial" w:cs="Arial"/>
            <w:noProof/>
            <w:sz w:val="22"/>
            <w:szCs w:val="22"/>
          </w:rPr>
          <w:t>Kluk v kopačkách – Fotbalový kemp</w:t>
        </w:r>
      </w:hyperlink>
      <w:r>
        <w:rPr>
          <w:rFonts w:ascii="Arial" w:hAnsi="Arial" w:cs="Arial"/>
          <w:noProof/>
          <w:color w:val="000000"/>
          <w:sz w:val="22"/>
          <w:szCs w:val="22"/>
        </w:rPr>
        <w:t xml:space="preserve"> (2024)</w:t>
      </w:r>
    </w:p>
    <w:p w14:paraId="222DD3B5" w14:textId="77777777" w:rsidR="00055A56" w:rsidRDefault="00F260F2" w:rsidP="00055A56">
      <w:pPr>
        <w:spacing w:before="119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8BB62F6" wp14:editId="292FEE22">
            <wp:extent cx="1952275" cy="1800000"/>
            <wp:effectExtent l="0" t="0" r="0" b="0"/>
            <wp:docPr id="1753954092" name="Obrázek 12" descr="Obsah obrázku text, kniha, grafický design, Obal knih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54092" name="Obrázek 12" descr="Obsah obrázku text, kniha, grafický design, Obal knihy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2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EAEB0E8" wp14:editId="53C0DECB">
            <wp:extent cx="1952275" cy="1800000"/>
            <wp:effectExtent l="0" t="0" r="0" b="0"/>
            <wp:docPr id="1983971927" name="Obrázek 13" descr="Obsah obrázku text, kniha, Obal knihy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71927" name="Obrázek 13" descr="Obsah obrázku text, kniha, Obal knihy, kreslené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2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586">
        <w:rPr>
          <w:rFonts w:ascii="Arial" w:hAnsi="Arial" w:cs="Arial"/>
          <w:color w:val="000000"/>
          <w:sz w:val="22"/>
          <w:szCs w:val="22"/>
        </w:rPr>
        <w:t xml:space="preserve"> </w:t>
      </w:r>
      <w:r w:rsidR="006B2586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36D86A7E" wp14:editId="4770F702">
            <wp:extent cx="1952275" cy="1800000"/>
            <wp:effectExtent l="0" t="0" r="0" b="0"/>
            <wp:docPr id="1297222202" name="Obrázek 14" descr="Obsah obrázku text, grafický design, kreslené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22202" name="Obrázek 14" descr="Obsah obrázku text, grafický design, kreslené, Grafika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2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091">
        <w:rPr>
          <w:rFonts w:ascii="Arial" w:hAnsi="Arial" w:cs="Arial"/>
          <w:color w:val="000000"/>
          <w:sz w:val="22"/>
          <w:szCs w:val="22"/>
        </w:rPr>
        <w:br/>
      </w:r>
      <w:r w:rsidR="00055A56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AC760F" wp14:editId="3A3A06B9">
                <wp:simplePos x="0" y="0"/>
                <wp:positionH relativeFrom="margin">
                  <wp:posOffset>0</wp:posOffset>
                </wp:positionH>
                <wp:positionV relativeFrom="paragraph">
                  <wp:posOffset>1955165</wp:posOffset>
                </wp:positionV>
                <wp:extent cx="6329680" cy="0"/>
                <wp:effectExtent l="0" t="0" r="0" b="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9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63AEF" id="Přímá spojnice 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53.95pt" to="498.4pt,1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5497F5F5" w14:textId="07CB6D54" w:rsidR="00D62741" w:rsidRPr="00B62B73" w:rsidRDefault="00D62741" w:rsidP="00055A56">
      <w:pPr>
        <w:spacing w:before="119"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63EB0">
        <w:rPr>
          <w:rFonts w:ascii="Arial" w:hAnsi="Arial" w:cs="Arial"/>
          <w:b/>
          <w:bCs/>
          <w:sz w:val="22"/>
          <w:szCs w:val="22"/>
        </w:rPr>
        <w:t>K dispozici na vyžádání: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4C3AB04" w14:textId="22BC55DC" w:rsidR="00D62741" w:rsidRPr="00A63EB0" w:rsidRDefault="00D62741" w:rsidP="00D74661">
      <w:pPr>
        <w:numPr>
          <w:ilvl w:val="0"/>
          <w:numId w:val="1"/>
        </w:numPr>
        <w:spacing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recenzní výtisk</w:t>
      </w:r>
      <w:r w:rsidR="00170B94">
        <w:rPr>
          <w:rFonts w:ascii="Arial" w:hAnsi="Arial" w:cs="Arial"/>
          <w:b/>
          <w:bCs/>
          <w:sz w:val="22"/>
          <w:szCs w:val="22"/>
        </w:rPr>
        <w:t xml:space="preserve"> (kniha nebo e-</w:t>
      </w:r>
      <w:proofErr w:type="spellStart"/>
      <w:r w:rsidR="00170B94">
        <w:rPr>
          <w:rFonts w:ascii="Arial" w:hAnsi="Arial" w:cs="Arial"/>
          <w:b/>
          <w:bCs/>
          <w:sz w:val="22"/>
          <w:szCs w:val="22"/>
        </w:rPr>
        <w:t>book</w:t>
      </w:r>
      <w:proofErr w:type="spellEnd"/>
      <w:r w:rsidR="00170B94">
        <w:rPr>
          <w:rFonts w:ascii="Arial" w:hAnsi="Arial" w:cs="Arial"/>
          <w:b/>
          <w:bCs/>
          <w:sz w:val="22"/>
          <w:szCs w:val="22"/>
        </w:rPr>
        <w:t>)</w:t>
      </w:r>
    </w:p>
    <w:p w14:paraId="412118F3" w14:textId="79DDC9A5" w:rsidR="00D62741" w:rsidRDefault="00D62741" w:rsidP="00D74661">
      <w:pPr>
        <w:numPr>
          <w:ilvl w:val="0"/>
          <w:numId w:val="1"/>
        </w:numPr>
        <w:spacing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H</w:t>
      </w:r>
      <w:r w:rsidRPr="00B62B73">
        <w:rPr>
          <w:rFonts w:ascii="Arial" w:hAnsi="Arial" w:cs="Arial"/>
          <w:b/>
          <w:bCs/>
          <w:sz w:val="22"/>
          <w:szCs w:val="22"/>
        </w:rPr>
        <w:t>i</w:t>
      </w:r>
      <w:proofErr w:type="spellEnd"/>
      <w:r w:rsidRPr="00B62B73">
        <w:rPr>
          <w:rFonts w:ascii="Arial" w:hAnsi="Arial" w:cs="Arial"/>
          <w:b/>
          <w:bCs/>
          <w:sz w:val="22"/>
          <w:szCs w:val="22"/>
        </w:rPr>
        <w:t>-</w:t>
      </w:r>
      <w:r>
        <w:rPr>
          <w:rFonts w:ascii="Arial" w:hAnsi="Arial" w:cs="Arial"/>
          <w:b/>
          <w:bCs/>
          <w:sz w:val="22"/>
          <w:szCs w:val="22"/>
        </w:rPr>
        <w:t>R</w:t>
      </w:r>
      <w:r w:rsidRPr="00B62B73">
        <w:rPr>
          <w:rFonts w:ascii="Arial" w:hAnsi="Arial" w:cs="Arial"/>
          <w:b/>
          <w:bCs/>
          <w:sz w:val="22"/>
          <w:szCs w:val="22"/>
        </w:rPr>
        <w:t>es obálk</w:t>
      </w:r>
      <w:r w:rsidR="00AC3201">
        <w:rPr>
          <w:rFonts w:ascii="Arial" w:hAnsi="Arial" w:cs="Arial"/>
          <w:b/>
          <w:bCs/>
          <w:sz w:val="22"/>
          <w:szCs w:val="22"/>
        </w:rPr>
        <w:t>a</w:t>
      </w:r>
    </w:p>
    <w:p w14:paraId="7656F396" w14:textId="12BD7B62" w:rsidR="00170B94" w:rsidRPr="00055A56" w:rsidRDefault="00170B94" w:rsidP="00B2178F">
      <w:pPr>
        <w:numPr>
          <w:ilvl w:val="0"/>
          <w:numId w:val="1"/>
        </w:numPr>
        <w:spacing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055A56">
        <w:rPr>
          <w:rFonts w:ascii="Arial" w:hAnsi="Arial" w:cs="Arial"/>
          <w:b/>
          <w:bCs/>
          <w:sz w:val="22"/>
          <w:szCs w:val="22"/>
        </w:rPr>
        <w:t>rozhovor s</w:t>
      </w:r>
      <w:r w:rsidR="00055A56" w:rsidRPr="00055A56">
        <w:rPr>
          <w:rFonts w:ascii="Arial" w:hAnsi="Arial" w:cs="Arial"/>
          <w:b/>
          <w:bCs/>
          <w:sz w:val="22"/>
          <w:szCs w:val="22"/>
        </w:rPr>
        <w:t> </w:t>
      </w:r>
      <w:r w:rsidRPr="00055A56">
        <w:rPr>
          <w:rFonts w:ascii="Arial" w:hAnsi="Arial" w:cs="Arial"/>
          <w:b/>
          <w:bCs/>
          <w:sz w:val="22"/>
          <w:szCs w:val="22"/>
        </w:rPr>
        <w:t>autorkou</w:t>
      </w:r>
      <w:r w:rsidR="00055A56" w:rsidRPr="00055A56">
        <w:rPr>
          <w:rFonts w:ascii="Arial" w:hAnsi="Arial" w:cs="Arial"/>
          <w:b/>
          <w:bCs/>
          <w:sz w:val="22"/>
          <w:szCs w:val="22"/>
        </w:rPr>
        <w:t xml:space="preserve">, </w:t>
      </w:r>
      <w:r w:rsidRPr="00055A56">
        <w:rPr>
          <w:rFonts w:ascii="Arial" w:hAnsi="Arial" w:cs="Arial"/>
          <w:b/>
          <w:bCs/>
          <w:sz w:val="22"/>
          <w:szCs w:val="22"/>
        </w:rPr>
        <w:t>rozhovor s ilustrátorem</w:t>
      </w:r>
    </w:p>
    <w:p w14:paraId="7ABDC245" w14:textId="3971A2AA" w:rsidR="00170B94" w:rsidRDefault="00170B94" w:rsidP="00D74661">
      <w:pPr>
        <w:numPr>
          <w:ilvl w:val="0"/>
          <w:numId w:val="1"/>
        </w:numPr>
        <w:spacing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ukázka z</w:t>
      </w:r>
      <w:r w:rsidR="00F32B03">
        <w:rPr>
          <w:rFonts w:ascii="Arial" w:hAnsi="Arial" w:cs="Arial"/>
          <w:b/>
          <w:bCs/>
          <w:sz w:val="22"/>
          <w:szCs w:val="22"/>
        </w:rPr>
        <w:t> </w:t>
      </w:r>
      <w:r>
        <w:rPr>
          <w:rFonts w:ascii="Arial" w:hAnsi="Arial" w:cs="Arial"/>
          <w:b/>
          <w:bCs/>
          <w:sz w:val="22"/>
          <w:szCs w:val="22"/>
        </w:rPr>
        <w:t>knihy</w:t>
      </w:r>
    </w:p>
    <w:p w14:paraId="7A208EC8" w14:textId="5DD7EF2F" w:rsidR="00F7721E" w:rsidRPr="00B62B73" w:rsidRDefault="00F7721E" w:rsidP="00D74661">
      <w:pPr>
        <w:spacing w:line="340" w:lineRule="atLeast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color w:val="000000"/>
          <w:sz w:val="22"/>
          <w:szCs w:val="22"/>
        </w:rPr>
        <w:lastRenderedPageBreak/>
        <w:t>Kontaktní údaje:</w:t>
      </w:r>
    </w:p>
    <w:p w14:paraId="4E128425" w14:textId="29E78603" w:rsidR="00F7721E" w:rsidRPr="00B62B73" w:rsidRDefault="006B2586" w:rsidP="00D74661">
      <w:pPr>
        <w:spacing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Lenka Matoušková</w:t>
      </w:r>
      <w:r w:rsidR="00F7721E" w:rsidRPr="00B62B73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35ACA0F5" w14:textId="77777777" w:rsidR="006B2586" w:rsidRPr="006B2586" w:rsidRDefault="006B2586" w:rsidP="006B2586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B2586">
        <w:rPr>
          <w:rFonts w:ascii="Arial" w:hAnsi="Arial" w:cs="Arial"/>
          <w:color w:val="000000"/>
          <w:sz w:val="22"/>
          <w:szCs w:val="22"/>
        </w:rPr>
        <w:t xml:space="preserve">GRADA </w:t>
      </w:r>
      <w:proofErr w:type="spellStart"/>
      <w:r w:rsidRPr="006B2586">
        <w:rPr>
          <w:rFonts w:ascii="Arial" w:hAnsi="Arial" w:cs="Arial"/>
          <w:color w:val="000000"/>
          <w:sz w:val="22"/>
          <w:szCs w:val="22"/>
        </w:rPr>
        <w:t>Publishing</w:t>
      </w:r>
      <w:proofErr w:type="spellEnd"/>
      <w:r w:rsidRPr="006B2586">
        <w:rPr>
          <w:rFonts w:ascii="Arial" w:hAnsi="Arial" w:cs="Arial"/>
          <w:color w:val="000000"/>
          <w:sz w:val="22"/>
          <w:szCs w:val="22"/>
        </w:rPr>
        <w:t>, a.s.</w:t>
      </w:r>
    </w:p>
    <w:p w14:paraId="3AA7A4B5" w14:textId="77777777" w:rsidR="006B2586" w:rsidRPr="006B2586" w:rsidRDefault="006B2586" w:rsidP="006B2586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B2586">
        <w:rPr>
          <w:rFonts w:ascii="Arial" w:hAnsi="Arial" w:cs="Arial"/>
          <w:color w:val="000000"/>
          <w:sz w:val="22"/>
          <w:szCs w:val="22"/>
        </w:rPr>
        <w:t>U Pr</w:t>
      </w:r>
      <w:r w:rsidRPr="006B2586">
        <w:rPr>
          <w:rFonts w:ascii="Arial" w:hAnsi="Arial" w:cs="Arial" w:hint="eastAsia"/>
          <w:color w:val="000000"/>
          <w:sz w:val="22"/>
          <w:szCs w:val="22"/>
        </w:rPr>
        <w:t>ů</w:t>
      </w:r>
      <w:r w:rsidRPr="006B2586">
        <w:rPr>
          <w:rFonts w:ascii="Arial" w:hAnsi="Arial" w:cs="Arial"/>
          <w:color w:val="000000"/>
          <w:sz w:val="22"/>
          <w:szCs w:val="22"/>
        </w:rPr>
        <w:t>honu 22, 170 00 Praha 7, Czech Republic</w:t>
      </w:r>
    </w:p>
    <w:p w14:paraId="4C667517" w14:textId="34A2BC6B" w:rsidR="006B2586" w:rsidRPr="006B2586" w:rsidRDefault="006B2586" w:rsidP="006B2586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B2586">
        <w:rPr>
          <w:rFonts w:ascii="Arial" w:hAnsi="Arial" w:cs="Arial"/>
          <w:color w:val="000000"/>
          <w:sz w:val="22"/>
          <w:szCs w:val="22"/>
        </w:rPr>
        <w:t>Tel.: +420 234 264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Pr="006B2586">
        <w:rPr>
          <w:rFonts w:ascii="Arial" w:hAnsi="Arial" w:cs="Arial"/>
          <w:color w:val="000000"/>
          <w:sz w:val="22"/>
          <w:szCs w:val="22"/>
        </w:rPr>
        <w:t>426</w:t>
      </w:r>
      <w:r>
        <w:rPr>
          <w:rFonts w:ascii="Arial" w:hAnsi="Arial" w:cs="Arial"/>
          <w:color w:val="000000"/>
          <w:sz w:val="22"/>
          <w:szCs w:val="22"/>
        </w:rPr>
        <w:t>, +420 604 965 778</w:t>
      </w:r>
    </w:p>
    <w:p w14:paraId="1386ED4F" w14:textId="3E0B48CF" w:rsidR="00F7721E" w:rsidRDefault="006B2586" w:rsidP="006B2586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B2586">
        <w:rPr>
          <w:rFonts w:ascii="Arial" w:hAnsi="Arial" w:cs="Arial"/>
          <w:color w:val="000000"/>
          <w:sz w:val="22"/>
          <w:szCs w:val="22"/>
        </w:rPr>
        <w:t xml:space="preserve">e-mail: </w:t>
      </w:r>
      <w:hyperlink r:id="rId18" w:history="1">
        <w:r w:rsidRPr="00796425">
          <w:rPr>
            <w:rStyle w:val="Hypertextovodkaz"/>
            <w:rFonts w:ascii="Arial" w:hAnsi="Arial" w:cs="Arial"/>
            <w:sz w:val="22"/>
            <w:szCs w:val="22"/>
          </w:rPr>
          <w:t>lenka.matouskova@grada.cz</w:t>
        </w:r>
      </w:hyperlink>
    </w:p>
    <w:p w14:paraId="356AD908" w14:textId="77777777" w:rsidR="006B2586" w:rsidRDefault="006B2586" w:rsidP="006B2586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</w:p>
    <w:p w14:paraId="19E64341" w14:textId="07EBB936" w:rsidR="00B87614" w:rsidRPr="00092C05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 xml:space="preserve">O společnosti GRADA </w:t>
      </w:r>
      <w:proofErr w:type="spellStart"/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Publishing</w:t>
      </w:r>
      <w:proofErr w:type="spellEnd"/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:</w:t>
      </w:r>
    </w:p>
    <w:p w14:paraId="31AEC58B" w14:textId="77777777" w:rsidR="00B87614" w:rsidRPr="004C1AEF" w:rsidRDefault="00B87614" w:rsidP="006B2586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4C1AEF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4C1AEF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ve 150 edicích z více než 40 oborů. </w:t>
      </w:r>
    </w:p>
    <w:p w14:paraId="18DD306D" w14:textId="77777777" w:rsidR="00B87614" w:rsidRPr="004C1AEF" w:rsidRDefault="00B87614" w:rsidP="006B2586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4C1AEF">
        <w:rPr>
          <w:rFonts w:ascii="Arial" w:hAnsi="Arial" w:cs="Arial"/>
          <w:b/>
          <w:i/>
          <w:iCs/>
          <w:color w:val="000000"/>
        </w:rPr>
        <w:t>GRADA</w:t>
      </w:r>
      <w:r w:rsidRPr="004C1AEF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789791A6" w14:textId="77777777" w:rsidR="00B87614" w:rsidRPr="004C1AEF" w:rsidRDefault="00B87614" w:rsidP="006B2586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4C1AEF">
        <w:rPr>
          <w:rFonts w:ascii="Arial" w:hAnsi="Arial" w:cs="Arial"/>
          <w:b/>
          <w:i/>
          <w:iCs/>
          <w:color w:val="000000"/>
        </w:rPr>
        <w:t>COSMOPOLIS</w:t>
      </w:r>
      <w:r w:rsidRPr="004C1AEF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69BB7527" w14:textId="77777777" w:rsidR="00B87614" w:rsidRPr="004C1AEF" w:rsidRDefault="00B87614" w:rsidP="006B2586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4C1AEF">
        <w:rPr>
          <w:rFonts w:ascii="Arial" w:hAnsi="Arial" w:cs="Arial"/>
          <w:b/>
          <w:i/>
          <w:iCs/>
          <w:color w:val="000000"/>
        </w:rPr>
        <w:t>BAMBOOK</w:t>
      </w:r>
      <w:r w:rsidRPr="004C1AEF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578A5014" w14:textId="28AE47A5" w:rsidR="00B87614" w:rsidRPr="004C1AEF" w:rsidRDefault="00B87614" w:rsidP="006B2586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395E8B">
        <w:rPr>
          <w:rFonts w:ascii="Arial" w:hAnsi="Arial" w:cs="Arial"/>
          <w:i/>
          <w:iCs/>
          <w:color w:val="000000"/>
        </w:rPr>
        <w:t>Zna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>kou v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>nující se poznání, témat</w:t>
      </w:r>
      <w:r w:rsidRPr="00395E8B">
        <w:rPr>
          <w:rFonts w:ascii="Arial" w:hAnsi="Arial" w:cs="Arial" w:hint="eastAsia"/>
          <w:i/>
          <w:iCs/>
          <w:color w:val="000000"/>
        </w:rPr>
        <w:t>ů</w:t>
      </w:r>
      <w:r w:rsidRPr="00395E8B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 xml:space="preserve"> 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 xml:space="preserve">i ekologii je </w:t>
      </w:r>
      <w:r w:rsidRPr="00395E8B">
        <w:rPr>
          <w:rFonts w:ascii="Arial" w:hAnsi="Arial" w:cs="Arial"/>
          <w:b/>
          <w:i/>
          <w:iCs/>
          <w:color w:val="000000"/>
        </w:rPr>
        <w:t>ALFERIA</w:t>
      </w:r>
      <w:r w:rsidRPr="00395E8B">
        <w:rPr>
          <w:rFonts w:ascii="Arial" w:hAnsi="Arial" w:cs="Arial"/>
          <w:i/>
          <w:iCs/>
          <w:color w:val="000000"/>
        </w:rPr>
        <w:t>.</w:t>
      </w:r>
    </w:p>
    <w:p w14:paraId="702EF338" w14:textId="77777777" w:rsidR="00B87614" w:rsidRPr="004C1AEF" w:rsidRDefault="00B87614" w:rsidP="006B2586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C1AEF">
        <w:rPr>
          <w:rFonts w:ascii="Arial" w:hAnsi="Arial" w:cs="Arial"/>
          <w:b/>
          <w:i/>
          <w:iCs/>
          <w:color w:val="000000"/>
        </w:rPr>
        <w:t>METAFORA</w:t>
      </w:r>
      <w:r w:rsidRPr="004C1AEF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54359105" w14:textId="77777777" w:rsidR="00B87614" w:rsidRPr="004C1AEF" w:rsidRDefault="00B87614" w:rsidP="006B2586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4C1AEF">
        <w:rPr>
          <w:rFonts w:ascii="Arial" w:hAnsi="Arial" w:cs="Arial"/>
          <w:b/>
          <w:i/>
          <w:iCs/>
          <w:color w:val="000000"/>
        </w:rPr>
        <w:t>BOOKPORT</w:t>
      </w:r>
      <w:r w:rsidRPr="004C1AEF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26095964" w14:textId="77777777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color w:val="000000"/>
        </w:rPr>
      </w:pPr>
      <w:r w:rsidRPr="004C1AEF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9" w:history="1">
        <w:r w:rsidRPr="004C1AEF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4C1AEF">
        <w:rPr>
          <w:rFonts w:ascii="Arial" w:hAnsi="Arial" w:cs="Arial"/>
          <w:b/>
          <w:bCs/>
          <w:i/>
          <w:iCs/>
          <w:color w:val="000000"/>
        </w:rPr>
        <w:t>.</w:t>
      </w:r>
    </w:p>
    <w:sectPr w:rsidR="00B87614" w:rsidRPr="004C1AEF" w:rsidSect="00F7721E">
      <w:headerReference w:type="default" r:id="rId20"/>
      <w:footerReference w:type="default" r:id="rId21"/>
      <w:headerReference w:type="first" r:id="rId22"/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C18A8" w14:textId="77777777" w:rsidR="003D492E" w:rsidRDefault="003D492E">
      <w:r>
        <w:separator/>
      </w:r>
    </w:p>
  </w:endnote>
  <w:endnote w:type="continuationSeparator" w:id="0">
    <w:p w14:paraId="2B3963CB" w14:textId="77777777" w:rsidR="003D492E" w:rsidRDefault="003D4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7F96F" w14:textId="77777777" w:rsidR="00193E84" w:rsidRPr="00193E84" w:rsidRDefault="00D56972" w:rsidP="00193E84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3CB3C1FC" wp14:editId="5725B12B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9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BA9AD" w14:textId="77777777" w:rsidR="003D492E" w:rsidRDefault="003D492E">
      <w:r>
        <w:separator/>
      </w:r>
    </w:p>
  </w:footnote>
  <w:footnote w:type="continuationSeparator" w:id="0">
    <w:p w14:paraId="4626A1E2" w14:textId="77777777" w:rsidR="003D492E" w:rsidRDefault="003D4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92AFC" w14:textId="0DE486D0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0122F26C" w14:textId="60EF1702" w:rsidR="004F0B9B" w:rsidRPr="00C23107" w:rsidRDefault="00B8761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DCB6FEC" wp14:editId="27E5E31E">
              <wp:simplePos x="0" y="0"/>
              <wp:positionH relativeFrom="column">
                <wp:posOffset>1994535</wp:posOffset>
              </wp:positionH>
              <wp:positionV relativeFrom="paragraph">
                <wp:posOffset>223520</wp:posOffset>
              </wp:positionV>
              <wp:extent cx="3124200" cy="241935"/>
              <wp:effectExtent l="0" t="0" r="19050" b="24765"/>
              <wp:wrapNone/>
              <wp:docPr id="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189B41" w14:textId="75EA6086" w:rsidR="00B87614" w:rsidRDefault="00B87614" w:rsidP="00B87614">
                          <w:r w:rsidRPr="00C24657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Knížky pro všechny kluky a holky</w:t>
                          </w:r>
                        </w:p>
                        <w:p w14:paraId="3F1DC069" w14:textId="7008F01E" w:rsidR="00C23107" w:rsidRPr="00C23107" w:rsidRDefault="00C23107" w:rsidP="00C23107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</w:p>
                        <w:p w14:paraId="736B5C93" w14:textId="77777777" w:rsidR="00C23107" w:rsidRDefault="00C231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6FE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57.05pt;margin-top:17.6pt;width:246pt;height:1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" strokecolor="white">
              <v:fill opacity="0"/>
              <v:textbox inset="0,0,0,0">
                <w:txbxContent>
                  <w:p w14:paraId="69189B41" w14:textId="75EA6086" w:rsidR="00B87614" w:rsidRDefault="00B87614" w:rsidP="00B87614">
                    <w:r w:rsidRPr="00C24657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Knížky pro všechny kluky a holky</w:t>
                    </w:r>
                  </w:p>
                  <w:p w14:paraId="3F1DC069" w14:textId="7008F01E" w:rsidR="00C23107" w:rsidRPr="00C23107" w:rsidRDefault="00C23107" w:rsidP="00C23107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</w:p>
                  <w:p w14:paraId="736B5C93" w14:textId="77777777" w:rsidR="00C23107" w:rsidRDefault="00C23107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872" behindDoc="0" locked="0" layoutInCell="1" allowOverlap="1" wp14:anchorId="69F98A4A" wp14:editId="0A765BAF">
          <wp:simplePos x="0" y="0"/>
          <wp:positionH relativeFrom="column">
            <wp:posOffset>-341906</wp:posOffset>
          </wp:positionH>
          <wp:positionV relativeFrom="paragraph">
            <wp:posOffset>84621</wp:posOffset>
          </wp:positionV>
          <wp:extent cx="1922145" cy="546735"/>
          <wp:effectExtent l="0" t="0" r="0" b="0"/>
          <wp:wrapNone/>
          <wp:docPr id="8" name="obrázek 29" descr="bambook1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ambook1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34BAC9DD" w14:textId="77777777" w:rsidR="004F0B9B" w:rsidRDefault="00D56972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695A814" wp14:editId="028C2CE2">
              <wp:simplePos x="0" y="0"/>
              <wp:positionH relativeFrom="column">
                <wp:posOffset>1975485</wp:posOffset>
              </wp:positionH>
              <wp:positionV relativeFrom="paragraph">
                <wp:posOffset>276860</wp:posOffset>
              </wp:positionV>
              <wp:extent cx="4367530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3675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60729A" id="Line 2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55pt,21.8pt" to="499.4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F7F48" w14:textId="77777777" w:rsidR="00D211D3" w:rsidRDefault="00D56972">
    <w:pPr>
      <w:pStyle w:val="Zhlav"/>
    </w:pPr>
    <w:r>
      <w:rPr>
        <w:noProof/>
      </w:rPr>
      <w:drawing>
        <wp:anchor distT="0" distB="0" distL="114300" distR="114300" simplePos="0" relativeHeight="251660800" behindDoc="0" locked="0" layoutInCell="1" allowOverlap="1" wp14:anchorId="5C0AA98B" wp14:editId="20171B0E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0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175AE98" wp14:editId="0AB7D424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CE8243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43681B2F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75AE9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28pt;width:204.1pt;height:19.05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" strokecolor="white">
              <v:fill opacity="0"/>
              <v:textbox inset="0,0,0,0">
                <w:txbxContent>
                  <w:p w14:paraId="2ECE8243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43681B2F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952112A" wp14:editId="6C6958EA">
              <wp:simplePos x="0" y="0"/>
              <wp:positionH relativeFrom="column">
                <wp:posOffset>1419225</wp:posOffset>
              </wp:positionH>
              <wp:positionV relativeFrom="paragraph">
                <wp:posOffset>695960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4A732C" id="Line 1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 wp14:anchorId="2084EEFD" wp14:editId="26D11BA1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1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F6278"/>
    <w:multiLevelType w:val="hybridMultilevel"/>
    <w:tmpl w:val="B87E5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C2872"/>
    <w:multiLevelType w:val="hybridMultilevel"/>
    <w:tmpl w:val="D214D3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A25FB"/>
    <w:multiLevelType w:val="hybridMultilevel"/>
    <w:tmpl w:val="CFD4B55A"/>
    <w:lvl w:ilvl="0" w:tplc="DA9075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94128"/>
    <w:multiLevelType w:val="hybridMultilevel"/>
    <w:tmpl w:val="41C48EE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E655F"/>
    <w:multiLevelType w:val="hybridMultilevel"/>
    <w:tmpl w:val="C58053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2504860">
    <w:abstractNumId w:val="4"/>
  </w:num>
  <w:num w:numId="2" w16cid:durableId="2091416595">
    <w:abstractNumId w:val="5"/>
  </w:num>
  <w:num w:numId="3" w16cid:durableId="320622322">
    <w:abstractNumId w:val="1"/>
  </w:num>
  <w:num w:numId="4" w16cid:durableId="1624192269">
    <w:abstractNumId w:val="3"/>
  </w:num>
  <w:num w:numId="5" w16cid:durableId="1561475007">
    <w:abstractNumId w:val="0"/>
  </w:num>
  <w:num w:numId="6" w16cid:durableId="1543457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21E"/>
    <w:rsid w:val="000227BD"/>
    <w:rsid w:val="0005409C"/>
    <w:rsid w:val="00055A56"/>
    <w:rsid w:val="00063209"/>
    <w:rsid w:val="0006478F"/>
    <w:rsid w:val="00065827"/>
    <w:rsid w:val="00072F33"/>
    <w:rsid w:val="0007365A"/>
    <w:rsid w:val="000901D8"/>
    <w:rsid w:val="000A45C3"/>
    <w:rsid w:val="000B687A"/>
    <w:rsid w:val="000C1A21"/>
    <w:rsid w:val="000C3D14"/>
    <w:rsid w:val="000C69DA"/>
    <w:rsid w:val="000C7247"/>
    <w:rsid w:val="000E4AB6"/>
    <w:rsid w:val="0011343E"/>
    <w:rsid w:val="00125472"/>
    <w:rsid w:val="001444B1"/>
    <w:rsid w:val="00164941"/>
    <w:rsid w:val="00166D32"/>
    <w:rsid w:val="00170B94"/>
    <w:rsid w:val="00173435"/>
    <w:rsid w:val="00180335"/>
    <w:rsid w:val="00193E84"/>
    <w:rsid w:val="001A04A5"/>
    <w:rsid w:val="001A75DD"/>
    <w:rsid w:val="001D33CD"/>
    <w:rsid w:val="002061D1"/>
    <w:rsid w:val="0023266F"/>
    <w:rsid w:val="00243527"/>
    <w:rsid w:val="00261D53"/>
    <w:rsid w:val="0029591A"/>
    <w:rsid w:val="002E28C3"/>
    <w:rsid w:val="00310912"/>
    <w:rsid w:val="0031198A"/>
    <w:rsid w:val="0032127C"/>
    <w:rsid w:val="00327BCB"/>
    <w:rsid w:val="00333F7C"/>
    <w:rsid w:val="0036652B"/>
    <w:rsid w:val="003712A7"/>
    <w:rsid w:val="00372354"/>
    <w:rsid w:val="0037384B"/>
    <w:rsid w:val="00380923"/>
    <w:rsid w:val="0038528B"/>
    <w:rsid w:val="003A118A"/>
    <w:rsid w:val="003D492E"/>
    <w:rsid w:val="003D71FE"/>
    <w:rsid w:val="00400288"/>
    <w:rsid w:val="00402D8C"/>
    <w:rsid w:val="004042C1"/>
    <w:rsid w:val="004162EF"/>
    <w:rsid w:val="00420041"/>
    <w:rsid w:val="00422A0C"/>
    <w:rsid w:val="00434FEB"/>
    <w:rsid w:val="00441692"/>
    <w:rsid w:val="004467DD"/>
    <w:rsid w:val="00447DE5"/>
    <w:rsid w:val="00465A47"/>
    <w:rsid w:val="00470939"/>
    <w:rsid w:val="00483C73"/>
    <w:rsid w:val="00484D3A"/>
    <w:rsid w:val="00486BEA"/>
    <w:rsid w:val="0049665F"/>
    <w:rsid w:val="004A036F"/>
    <w:rsid w:val="004A5A49"/>
    <w:rsid w:val="004A5A65"/>
    <w:rsid w:val="004B72D6"/>
    <w:rsid w:val="004C4719"/>
    <w:rsid w:val="004E45B1"/>
    <w:rsid w:val="004F0B9B"/>
    <w:rsid w:val="00500853"/>
    <w:rsid w:val="00504336"/>
    <w:rsid w:val="005059F7"/>
    <w:rsid w:val="005144A6"/>
    <w:rsid w:val="00515363"/>
    <w:rsid w:val="00523BF1"/>
    <w:rsid w:val="00523EA0"/>
    <w:rsid w:val="005410EB"/>
    <w:rsid w:val="00543CC8"/>
    <w:rsid w:val="00580421"/>
    <w:rsid w:val="00585A94"/>
    <w:rsid w:val="00587A45"/>
    <w:rsid w:val="00593FEB"/>
    <w:rsid w:val="005A10FE"/>
    <w:rsid w:val="005B28A0"/>
    <w:rsid w:val="005C6764"/>
    <w:rsid w:val="005D7189"/>
    <w:rsid w:val="005E41AA"/>
    <w:rsid w:val="005F7B1D"/>
    <w:rsid w:val="00603813"/>
    <w:rsid w:val="00605CC4"/>
    <w:rsid w:val="0062161C"/>
    <w:rsid w:val="006304DE"/>
    <w:rsid w:val="00631508"/>
    <w:rsid w:val="0063391F"/>
    <w:rsid w:val="00637B17"/>
    <w:rsid w:val="00643F64"/>
    <w:rsid w:val="00654CF9"/>
    <w:rsid w:val="00662620"/>
    <w:rsid w:val="006742AD"/>
    <w:rsid w:val="00682033"/>
    <w:rsid w:val="00682463"/>
    <w:rsid w:val="00691C59"/>
    <w:rsid w:val="006A101E"/>
    <w:rsid w:val="006A3093"/>
    <w:rsid w:val="006A551A"/>
    <w:rsid w:val="006B2586"/>
    <w:rsid w:val="006C4294"/>
    <w:rsid w:val="006D639F"/>
    <w:rsid w:val="006F30AB"/>
    <w:rsid w:val="006F79EC"/>
    <w:rsid w:val="00700940"/>
    <w:rsid w:val="00723330"/>
    <w:rsid w:val="00732425"/>
    <w:rsid w:val="007A0AFC"/>
    <w:rsid w:val="007A30B9"/>
    <w:rsid w:val="007B2BF8"/>
    <w:rsid w:val="007C092D"/>
    <w:rsid w:val="007D002E"/>
    <w:rsid w:val="0080738E"/>
    <w:rsid w:val="00810716"/>
    <w:rsid w:val="00812B6A"/>
    <w:rsid w:val="00815D43"/>
    <w:rsid w:val="00827D06"/>
    <w:rsid w:val="00836731"/>
    <w:rsid w:val="0085239E"/>
    <w:rsid w:val="008536E3"/>
    <w:rsid w:val="0085646B"/>
    <w:rsid w:val="0085765F"/>
    <w:rsid w:val="008732BA"/>
    <w:rsid w:val="00873B03"/>
    <w:rsid w:val="00894F97"/>
    <w:rsid w:val="008B1A45"/>
    <w:rsid w:val="008B1F64"/>
    <w:rsid w:val="008C1A1C"/>
    <w:rsid w:val="008C3F95"/>
    <w:rsid w:val="008E008E"/>
    <w:rsid w:val="008E4201"/>
    <w:rsid w:val="009036B5"/>
    <w:rsid w:val="009204B6"/>
    <w:rsid w:val="009632EF"/>
    <w:rsid w:val="00965317"/>
    <w:rsid w:val="009931B7"/>
    <w:rsid w:val="009933A2"/>
    <w:rsid w:val="00994BD4"/>
    <w:rsid w:val="009A5D91"/>
    <w:rsid w:val="009E1DF6"/>
    <w:rsid w:val="009E67EF"/>
    <w:rsid w:val="009F1186"/>
    <w:rsid w:val="00A0415A"/>
    <w:rsid w:val="00A15D86"/>
    <w:rsid w:val="00A225B3"/>
    <w:rsid w:val="00A35EBC"/>
    <w:rsid w:val="00A558B9"/>
    <w:rsid w:val="00A6328C"/>
    <w:rsid w:val="00A70B43"/>
    <w:rsid w:val="00A76171"/>
    <w:rsid w:val="00A9567D"/>
    <w:rsid w:val="00AA168F"/>
    <w:rsid w:val="00AA3ED6"/>
    <w:rsid w:val="00AA628F"/>
    <w:rsid w:val="00AB18EE"/>
    <w:rsid w:val="00AC3201"/>
    <w:rsid w:val="00AD5423"/>
    <w:rsid w:val="00AE297B"/>
    <w:rsid w:val="00AE544D"/>
    <w:rsid w:val="00B03006"/>
    <w:rsid w:val="00B31A3B"/>
    <w:rsid w:val="00B5021A"/>
    <w:rsid w:val="00B60418"/>
    <w:rsid w:val="00B66314"/>
    <w:rsid w:val="00B87614"/>
    <w:rsid w:val="00BA0F59"/>
    <w:rsid w:val="00BA420A"/>
    <w:rsid w:val="00BB4C73"/>
    <w:rsid w:val="00BB6648"/>
    <w:rsid w:val="00BC48C6"/>
    <w:rsid w:val="00BE1136"/>
    <w:rsid w:val="00BE21D9"/>
    <w:rsid w:val="00BE551C"/>
    <w:rsid w:val="00C000EC"/>
    <w:rsid w:val="00C016B8"/>
    <w:rsid w:val="00C04239"/>
    <w:rsid w:val="00C23107"/>
    <w:rsid w:val="00C27DD5"/>
    <w:rsid w:val="00C3172D"/>
    <w:rsid w:val="00C4237B"/>
    <w:rsid w:val="00C8302B"/>
    <w:rsid w:val="00C910FE"/>
    <w:rsid w:val="00C91292"/>
    <w:rsid w:val="00C93FFB"/>
    <w:rsid w:val="00CA0514"/>
    <w:rsid w:val="00CB08AC"/>
    <w:rsid w:val="00CB2EF5"/>
    <w:rsid w:val="00CC4A35"/>
    <w:rsid w:val="00CD47CD"/>
    <w:rsid w:val="00CD5F5E"/>
    <w:rsid w:val="00CE04A4"/>
    <w:rsid w:val="00CE56CD"/>
    <w:rsid w:val="00CE67E1"/>
    <w:rsid w:val="00D016A6"/>
    <w:rsid w:val="00D02FFD"/>
    <w:rsid w:val="00D047E8"/>
    <w:rsid w:val="00D1278B"/>
    <w:rsid w:val="00D211D3"/>
    <w:rsid w:val="00D3187F"/>
    <w:rsid w:val="00D43698"/>
    <w:rsid w:val="00D56972"/>
    <w:rsid w:val="00D60EC5"/>
    <w:rsid w:val="00D61D03"/>
    <w:rsid w:val="00D62741"/>
    <w:rsid w:val="00D66230"/>
    <w:rsid w:val="00D74661"/>
    <w:rsid w:val="00D7513A"/>
    <w:rsid w:val="00D92659"/>
    <w:rsid w:val="00D93DF5"/>
    <w:rsid w:val="00DA045B"/>
    <w:rsid w:val="00DA65F1"/>
    <w:rsid w:val="00DA6DFE"/>
    <w:rsid w:val="00DF4EC4"/>
    <w:rsid w:val="00DF75A0"/>
    <w:rsid w:val="00E05574"/>
    <w:rsid w:val="00E14FAD"/>
    <w:rsid w:val="00E16A37"/>
    <w:rsid w:val="00E35217"/>
    <w:rsid w:val="00E4661D"/>
    <w:rsid w:val="00E60B40"/>
    <w:rsid w:val="00E61C6E"/>
    <w:rsid w:val="00E62A33"/>
    <w:rsid w:val="00E85021"/>
    <w:rsid w:val="00E9344D"/>
    <w:rsid w:val="00EA0091"/>
    <w:rsid w:val="00EA634C"/>
    <w:rsid w:val="00EC23D0"/>
    <w:rsid w:val="00EC76D0"/>
    <w:rsid w:val="00ED29F9"/>
    <w:rsid w:val="00ED67AB"/>
    <w:rsid w:val="00ED680E"/>
    <w:rsid w:val="00EF1B96"/>
    <w:rsid w:val="00F260F2"/>
    <w:rsid w:val="00F26CD0"/>
    <w:rsid w:val="00F328AF"/>
    <w:rsid w:val="00F32B03"/>
    <w:rsid w:val="00F353CC"/>
    <w:rsid w:val="00F52209"/>
    <w:rsid w:val="00F556A5"/>
    <w:rsid w:val="00F63684"/>
    <w:rsid w:val="00F7721E"/>
    <w:rsid w:val="00F9064D"/>
    <w:rsid w:val="00F9330C"/>
    <w:rsid w:val="00FA524E"/>
    <w:rsid w:val="00FB0DB4"/>
    <w:rsid w:val="00FB5D4F"/>
    <w:rsid w:val="00FB7D8E"/>
    <w:rsid w:val="00FE7D43"/>
    <w:rsid w:val="00FF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17CD7E"/>
  <w15:chartTrackingRefBased/>
  <w15:docId w15:val="{ABA60F02-BBEE-4D5B-BEFB-F4EA52CD8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15D43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7721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AE297B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F52209"/>
    <w:rPr>
      <w:rFonts w:ascii="Wide Latin" w:hAnsi="Wide Latin"/>
    </w:rPr>
  </w:style>
  <w:style w:type="character" w:styleId="Odkaznakoment">
    <w:name w:val="annotation reference"/>
    <w:basedOn w:val="Standardnpsmoodstavce"/>
    <w:rsid w:val="00F52209"/>
    <w:rPr>
      <w:sz w:val="16"/>
      <w:szCs w:val="16"/>
    </w:rPr>
  </w:style>
  <w:style w:type="paragraph" w:styleId="Textkomente">
    <w:name w:val="annotation text"/>
    <w:basedOn w:val="Normln"/>
    <w:link w:val="TextkomenteChar"/>
    <w:rsid w:val="00F52209"/>
  </w:style>
  <w:style w:type="character" w:customStyle="1" w:styleId="TextkomenteChar">
    <w:name w:val="Text komentáře Char"/>
    <w:basedOn w:val="Standardnpsmoodstavce"/>
    <w:link w:val="Textkomente"/>
    <w:rsid w:val="00F52209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rsid w:val="00F5220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F52209"/>
    <w:rPr>
      <w:rFonts w:ascii="Wide Latin" w:hAnsi="Wide Latin"/>
      <w:b/>
      <w:bCs/>
    </w:rPr>
  </w:style>
  <w:style w:type="paragraph" w:styleId="Normlnweb">
    <w:name w:val="Normal (Web)"/>
    <w:basedOn w:val="Normln"/>
    <w:rsid w:val="00994BD4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344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376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4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0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19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rada.cz/kluk-v-kopackach-13435/" TargetMode="External"/><Relationship Id="rId18" Type="http://schemas.openxmlformats.org/officeDocument/2006/relationships/hyperlink" Target="mailto:lenka.matouskova@grada.cz" TargetMode="External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grada.cz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rada.cz/kluk-v-kopackach-%E2%80%93-kopacky-vs-hokejky-14477/" TargetMode="External"/><Relationship Id="rId14" Type="http://schemas.openxmlformats.org/officeDocument/2006/relationships/hyperlink" Target="https://www.grada.cz/kluk-v-kopackach-%E2%80%93-fotbalovy-kemp-14058/" TargetMode="External"/><Relationship Id="rId22" Type="http://schemas.openxmlformats.org/officeDocument/2006/relationships/header" Target="header2.xml"/><Relationship Id="rId27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\Documents\&#352;ablony_vzory\TZ_GRAD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984A28A-52DA-47BE-A1A4-BAB12DBA34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2E05CA-1EED-4F69-AB4A-09FE42145791}"/>
</file>

<file path=customXml/itemProps3.xml><?xml version="1.0" encoding="utf-8"?>
<ds:datastoreItem xmlns:ds="http://schemas.openxmlformats.org/officeDocument/2006/customXml" ds:itemID="{B8080431-6C3E-4145-8626-A29970CFC8BA}"/>
</file>

<file path=customXml/itemProps4.xml><?xml version="1.0" encoding="utf-8"?>
<ds:datastoreItem xmlns:ds="http://schemas.openxmlformats.org/officeDocument/2006/customXml" ds:itemID="{9E072F83-21CB-4D2A-B0E8-5D7A97EFC30D}"/>
</file>

<file path=docProps/app.xml><?xml version="1.0" encoding="utf-8"?>
<Properties xmlns="http://schemas.openxmlformats.org/officeDocument/2006/extended-properties" xmlns:vt="http://schemas.openxmlformats.org/officeDocument/2006/docPropsVTypes">
  <Template>TZ_GRADA</Template>
  <TotalTime>2893</TotalTime>
  <Pages>1</Pages>
  <Words>602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4149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Veronika Barešová</dc:creator>
  <cp:keywords/>
  <cp:lastModifiedBy>Matoušková Lenka</cp:lastModifiedBy>
  <cp:revision>7</cp:revision>
  <cp:lastPrinted>2023-01-09T10:26:00Z</cp:lastPrinted>
  <dcterms:created xsi:type="dcterms:W3CDTF">2025-01-23T09:26:00Z</dcterms:created>
  <dcterms:modified xsi:type="dcterms:W3CDTF">2025-01-28T09:44:00Z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