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79808" w14:textId="62DA3641" w:rsidR="000903A7" w:rsidRPr="00A4159E" w:rsidRDefault="00C86AFF" w:rsidP="000903A7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Příběhy malých hrdinů</w:t>
      </w:r>
      <w:r w:rsidR="00E96595">
        <w:rPr>
          <w:rFonts w:ascii="Arial" w:hAnsi="Arial" w:cs="Arial"/>
          <w:b/>
          <w:bCs/>
          <w:sz w:val="44"/>
          <w:szCs w:val="44"/>
        </w:rPr>
        <w:t xml:space="preserve"> s dobrým srdcem</w:t>
      </w:r>
    </w:p>
    <w:p w14:paraId="44542DDF" w14:textId="2F9C5F6E" w:rsidR="00B76E15" w:rsidRPr="00610574" w:rsidRDefault="00D8675F" w:rsidP="00B76E15">
      <w:pPr>
        <w:spacing w:before="119" w:line="340" w:lineRule="atLeast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17. července</w:t>
      </w:r>
      <w:r w:rsidR="00B76E15">
        <w:rPr>
          <w:rFonts w:ascii="Arial" w:eastAsia="Calibri" w:hAnsi="Arial" w:cs="Arial"/>
          <w:bCs/>
          <w:i/>
          <w:szCs w:val="22"/>
          <w:lang w:eastAsia="en-US"/>
        </w:rPr>
        <w:t xml:space="preserve"> 2025</w:t>
      </w:r>
      <w:r w:rsidR="00B76E15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34D8033A" w14:textId="4D8B4656" w:rsidR="00B76E15" w:rsidRPr="008E7D24" w:rsidRDefault="00062FBF" w:rsidP="00A73FAD">
      <w:pPr>
        <w:pStyle w:val="Normlnweb"/>
        <w:keepNext/>
        <w:keepLines/>
        <w:spacing w:after="210" w:line="276" w:lineRule="auto"/>
        <w:contextualSpacing/>
        <w:rPr>
          <w:rFonts w:ascii="Arial" w:eastAsiaTheme="minorHAnsi" w:hAnsi="Arial" w:cs="Arial"/>
          <w:lang w:eastAsia="en-US"/>
        </w:rPr>
      </w:pPr>
      <w:r w:rsidRPr="00062FBF">
        <w:rPr>
          <w:rFonts w:ascii="Arial" w:hAnsi="Arial" w:cs="Arial"/>
          <w:b/>
          <w:noProof/>
        </w:rPr>
        <w:t xml:space="preserve">Co pomáhá rychlejšímu uzdravení? Jak můžeme pomoct nemocnému zvířátku a ulevit mu od bolesti? Je možné vyléčit duši vlídným a laskavým zacházením? To a mnohem více se dozvíte </w:t>
      </w:r>
      <w:r w:rsidRPr="00507BFE">
        <w:rPr>
          <w:rFonts w:ascii="Arial" w:hAnsi="Arial" w:cs="Arial"/>
          <w:b/>
          <w:noProof/>
        </w:rPr>
        <w:t>v</w:t>
      </w:r>
      <w:r w:rsidRPr="00507BFE">
        <w:rPr>
          <w:rFonts w:ascii="Arial" w:hAnsi="Arial" w:cs="Arial"/>
          <w:b/>
          <w:i/>
          <w:iCs/>
          <w:noProof/>
        </w:rPr>
        <w:t> Pohádkách pro rychlé uzdravení</w:t>
      </w:r>
      <w:r w:rsidR="00BD3D06">
        <w:rPr>
          <w:rFonts w:ascii="Arial" w:hAnsi="Arial" w:cs="Arial"/>
          <w:b/>
          <w:noProof/>
        </w:rPr>
        <w:t>. Kniha autora</w:t>
      </w:r>
      <w:r w:rsidR="00A73FAD">
        <w:rPr>
          <w:rFonts w:ascii="Arial" w:hAnsi="Arial" w:cs="Arial"/>
          <w:b/>
          <w:noProof/>
        </w:rPr>
        <w:t xml:space="preserve"> bestselleru Dědečku, vyprávěj,</w:t>
      </w:r>
      <w:r w:rsidR="00BD3D06">
        <w:rPr>
          <w:rFonts w:ascii="Arial" w:hAnsi="Arial" w:cs="Arial"/>
          <w:b/>
          <w:noProof/>
        </w:rPr>
        <w:t xml:space="preserve"> Ladislava Špačka, </w:t>
      </w:r>
      <w:r w:rsidR="00A73FAD">
        <w:rPr>
          <w:rFonts w:ascii="Arial" w:hAnsi="Arial" w:cs="Arial"/>
          <w:b/>
          <w:noProof/>
        </w:rPr>
        <w:t>vychází pod značkou</w:t>
      </w:r>
      <w:r w:rsidR="00B76E15" w:rsidRPr="008E7D24">
        <w:rPr>
          <w:rFonts w:ascii="Arial" w:hAnsi="Arial" w:cs="Arial"/>
          <w:b/>
          <w:bCs/>
        </w:rPr>
        <w:t xml:space="preserve"> </w:t>
      </w:r>
      <w:hyperlink r:id="rId10" w:history="1">
        <w:proofErr w:type="spellStart"/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Bambook</w:t>
        </w:r>
        <w:proofErr w:type="spellEnd"/>
      </w:hyperlink>
      <w:r w:rsidR="00B76E15" w:rsidRPr="008E7D24">
        <w:rPr>
          <w:rFonts w:ascii="Arial" w:hAnsi="Arial" w:cs="Arial"/>
          <w:b/>
          <w:bCs/>
        </w:rPr>
        <w:t>, kter</w:t>
      </w:r>
      <w:r w:rsidR="00A72039">
        <w:rPr>
          <w:rFonts w:ascii="Arial" w:hAnsi="Arial" w:cs="Arial"/>
          <w:b/>
          <w:bCs/>
        </w:rPr>
        <w:t>á</w:t>
      </w:r>
      <w:r w:rsidR="00B76E15" w:rsidRPr="008E7D24">
        <w:rPr>
          <w:rFonts w:ascii="Arial" w:hAnsi="Arial" w:cs="Arial"/>
          <w:b/>
          <w:bCs/>
        </w:rPr>
        <w:t xml:space="preserve"> je součástí </w:t>
      </w:r>
      <w:hyperlink r:id="rId11" w:history="1"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B76E15">
        <w:rPr>
          <w:rFonts w:ascii="Arial" w:hAnsi="Arial" w:cs="Arial"/>
          <w:b/>
          <w:bCs/>
        </w:rPr>
        <w:t>.</w:t>
      </w:r>
      <w:r w:rsidR="00A32410">
        <w:rPr>
          <w:rFonts w:ascii="Arial" w:hAnsi="Arial" w:cs="Arial"/>
          <w:b/>
          <w:bCs/>
        </w:rPr>
        <w:t xml:space="preserve"> Kniha je určena </w:t>
      </w:r>
      <w:r w:rsidR="00DA57AF">
        <w:rPr>
          <w:rFonts w:ascii="Arial" w:hAnsi="Arial" w:cs="Arial"/>
          <w:b/>
          <w:bCs/>
        </w:rPr>
        <w:t>předškol</w:t>
      </w:r>
      <w:r w:rsidR="00C86AFF">
        <w:rPr>
          <w:rFonts w:ascii="Arial" w:hAnsi="Arial" w:cs="Arial"/>
          <w:b/>
          <w:bCs/>
        </w:rPr>
        <w:t>ákům a školákům 6+</w:t>
      </w:r>
      <w:r w:rsidR="00A32410">
        <w:rPr>
          <w:rFonts w:ascii="Arial" w:hAnsi="Arial" w:cs="Arial"/>
          <w:b/>
          <w:bCs/>
        </w:rPr>
        <w:t>.</w:t>
      </w:r>
      <w:r w:rsidR="00DA57AF">
        <w:rPr>
          <w:rFonts w:ascii="Arial" w:hAnsi="Arial" w:cs="Arial"/>
          <w:b/>
          <w:bCs/>
        </w:rPr>
        <w:t xml:space="preserve"> </w:t>
      </w:r>
    </w:p>
    <w:p w14:paraId="5E0089EE" w14:textId="77777777" w:rsidR="00B76E15" w:rsidRPr="00610574" w:rsidRDefault="00B76E15" w:rsidP="00B76E15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51C875FF" w14:textId="45763097" w:rsidR="00E032B4" w:rsidRDefault="00432830" w:rsidP="00295667">
      <w:pPr>
        <w:spacing w:before="119" w:after="240" w:line="340" w:lineRule="atLeast"/>
        <w:rPr>
          <w:rFonts w:ascii="Arial" w:hAnsi="Arial" w:cs="Arial"/>
          <w:b/>
          <w:bCs/>
          <w:sz w:val="22"/>
          <w:szCs w:val="22"/>
        </w:rPr>
      </w:pPr>
      <w:r w:rsidRPr="00432830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0F5C783" wp14:editId="05AB46DD">
            <wp:simplePos x="0" y="0"/>
            <wp:positionH relativeFrom="column">
              <wp:posOffset>3810</wp:posOffset>
            </wp:positionH>
            <wp:positionV relativeFrom="paragraph">
              <wp:posOffset>71755</wp:posOffset>
            </wp:positionV>
            <wp:extent cx="2848885" cy="2857500"/>
            <wp:effectExtent l="0" t="0" r="8890" b="0"/>
            <wp:wrapTight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ight>
            <wp:docPr id="1237415353" name="Obrázek 6" descr="Obsah obrázku text, Kreslený film, rostlin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15353" name="Obrázek 6" descr="Obsah obrázku text, Kreslený film, rostlina, kreslen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DD3">
        <w:rPr>
          <w:rFonts w:ascii="Arial" w:hAnsi="Arial" w:cs="Arial"/>
          <w:b/>
          <w:bCs/>
          <w:sz w:val="22"/>
          <w:szCs w:val="22"/>
        </w:rPr>
        <w:t>Krátké pohádky s</w:t>
      </w:r>
      <w:r w:rsidR="00295667">
        <w:rPr>
          <w:rFonts w:ascii="Arial" w:hAnsi="Arial" w:cs="Arial"/>
          <w:b/>
          <w:bCs/>
          <w:sz w:val="22"/>
          <w:szCs w:val="22"/>
        </w:rPr>
        <w:t> </w:t>
      </w:r>
      <w:r w:rsidR="003F7DD3">
        <w:rPr>
          <w:rFonts w:ascii="Arial" w:hAnsi="Arial" w:cs="Arial"/>
          <w:b/>
          <w:bCs/>
          <w:sz w:val="22"/>
          <w:szCs w:val="22"/>
        </w:rPr>
        <w:t>poučením</w:t>
      </w:r>
    </w:p>
    <w:p w14:paraId="582BF4ED" w14:textId="5EA3F8A5" w:rsidR="00295667" w:rsidRPr="00295667" w:rsidRDefault="00295667" w:rsidP="00295667">
      <w:pPr>
        <w:spacing w:after="240"/>
        <w:rPr>
          <w:rFonts w:ascii="Arial" w:hAnsi="Arial" w:cs="Arial"/>
          <w:bCs/>
          <w:noProof/>
          <w:sz w:val="22"/>
          <w:szCs w:val="22"/>
        </w:rPr>
      </w:pPr>
      <w:r w:rsidRPr="00295667">
        <w:rPr>
          <w:rFonts w:ascii="Arial" w:hAnsi="Arial" w:cs="Arial"/>
          <w:bCs/>
          <w:noProof/>
          <w:sz w:val="22"/>
          <w:szCs w:val="22"/>
        </w:rPr>
        <w:t xml:space="preserve">Princezny, strašidla a stateční rytíři… všechny tyto kouzelné postavy v těchto pohádkách nenajdete. Našimi hrdiny jsou děti. Děti, jaké najdete v každé rodině. Ale počkat… přece jen jsou něčím zvláštní. Ve všech příbězích se totiž objevuje nějaká nemoc a často jsou to právě malí hrdinové, kteří se s ní dokážou vypořádat. </w:t>
      </w:r>
    </w:p>
    <w:p w14:paraId="126394ED" w14:textId="67A0D308" w:rsidR="00E032B4" w:rsidRDefault="00295667" w:rsidP="00295667">
      <w:pPr>
        <w:rPr>
          <w:rFonts w:ascii="Arial" w:hAnsi="Arial" w:cs="Arial"/>
          <w:bCs/>
          <w:noProof/>
          <w:sz w:val="22"/>
          <w:szCs w:val="22"/>
        </w:rPr>
      </w:pPr>
      <w:r w:rsidRPr="00295667">
        <w:rPr>
          <w:rFonts w:ascii="Arial" w:hAnsi="Arial" w:cs="Arial"/>
          <w:bCs/>
          <w:noProof/>
          <w:sz w:val="22"/>
          <w:szCs w:val="22"/>
        </w:rPr>
        <w:t>Pro všechny děti a rodiče, kteří chtějí pomáhat ostatním a vědí, že zdraví je to nejcennější.</w:t>
      </w:r>
    </w:p>
    <w:p w14:paraId="5DD9BBCD" w14:textId="77777777" w:rsidR="00CE523B" w:rsidRPr="00295667" w:rsidRDefault="00CE523B" w:rsidP="00CE523B">
      <w:pPr>
        <w:rPr>
          <w:rFonts w:ascii="Arial" w:hAnsi="Arial" w:cs="Arial"/>
          <w:bCs/>
          <w:noProof/>
          <w:sz w:val="22"/>
          <w:szCs w:val="22"/>
        </w:rPr>
      </w:pPr>
    </w:p>
    <w:p w14:paraId="7D6F9774" w14:textId="77777777" w:rsidR="00C86AFF" w:rsidRDefault="00C86AFF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38707469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1204085B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3A2BE46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22684E41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32E51C6D" w14:textId="0242D8FB" w:rsidR="006262AC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FF7C3A">
        <w:rPr>
          <w:rFonts w:ascii="Arial" w:hAnsi="Arial" w:cs="Arial"/>
          <w:b/>
          <w:bCs/>
        </w:rPr>
        <w:t>18.07.</w:t>
      </w:r>
      <w:r>
        <w:rPr>
          <w:rFonts w:ascii="Arial" w:hAnsi="Arial" w:cs="Arial"/>
          <w:b/>
          <w:bCs/>
        </w:rPr>
        <w:t>202</w:t>
      </w:r>
      <w:r w:rsidR="00B543B4">
        <w:rPr>
          <w:rFonts w:ascii="Arial" w:hAnsi="Arial" w:cs="Arial"/>
          <w:b/>
          <w:bCs/>
        </w:rPr>
        <w:t>5</w:t>
      </w:r>
    </w:p>
    <w:p w14:paraId="1A804436" w14:textId="784070F2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FF7C3A">
        <w:rPr>
          <w:rFonts w:ascii="Arial" w:hAnsi="Arial" w:cs="Arial"/>
          <w:b/>
          <w:bCs/>
        </w:rPr>
        <w:t>104</w:t>
      </w:r>
    </w:p>
    <w:p w14:paraId="45C59173" w14:textId="07D7E830" w:rsidR="006262AC" w:rsidRPr="002C6E54" w:rsidRDefault="006262AC" w:rsidP="006262AC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D8675F">
        <w:rPr>
          <w:rFonts w:ascii="Arial" w:hAnsi="Arial" w:cs="Arial"/>
          <w:b/>
          <w:bCs/>
        </w:rPr>
        <w:t>200x200</w:t>
      </w:r>
    </w:p>
    <w:p w14:paraId="4769CDB5" w14:textId="77777777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vazba: pevná</w:t>
      </w:r>
    </w:p>
    <w:p w14:paraId="410565EE" w14:textId="2E942DBC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432830">
        <w:rPr>
          <w:rFonts w:ascii="Arial" w:hAnsi="Arial" w:cs="Arial"/>
          <w:b/>
          <w:bCs/>
        </w:rPr>
        <w:t>34</w:t>
      </w:r>
      <w:r w:rsidR="009A1CF4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1042E79D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5D5BFD34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F27EC64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EC3D119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53716D1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0404C607" w14:textId="77777777" w:rsidR="00D8675F" w:rsidRDefault="00D8675F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62B03985" w14:textId="77777777" w:rsidR="00D8675F" w:rsidRDefault="00D8675F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2B0F7CBC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5035CA09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11505BF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23084482" w14:textId="353AD65E" w:rsidR="00E45DF7" w:rsidRPr="00E45DF7" w:rsidRDefault="00E45DF7" w:rsidP="00E45DF7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E45DF7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DD30232" wp14:editId="0996CBCC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2309408" cy="3267075"/>
            <wp:effectExtent l="0" t="0" r="0" b="0"/>
            <wp:wrapTight wrapText="bothSides">
              <wp:wrapPolygon edited="0">
                <wp:start x="0" y="0"/>
                <wp:lineTo x="0" y="21411"/>
                <wp:lineTo x="21386" y="21411"/>
                <wp:lineTo x="21386" y="0"/>
                <wp:lineTo x="0" y="0"/>
              </wp:wrapPolygon>
            </wp:wrapTight>
            <wp:docPr id="1369048664" name="Obrázek 8" descr="Obsah obrázku oblečení, osoba, Lidská tvář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48664" name="Obrázek 8" descr="Obsah obrázku oblečení, osoba, Lidská tvář, muž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08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D5583B" w14:textId="77777777" w:rsidR="0022416E" w:rsidRDefault="0022416E" w:rsidP="0022416E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252D4D">
        <w:rPr>
          <w:rFonts w:ascii="Times New Roman" w:hAnsi="Times New Roman"/>
          <w:b/>
          <w:bCs/>
          <w:sz w:val="24"/>
          <w:szCs w:val="24"/>
        </w:rPr>
        <w:t>O autor</w:t>
      </w:r>
      <w:r>
        <w:rPr>
          <w:rFonts w:ascii="Times New Roman" w:hAnsi="Times New Roman"/>
          <w:b/>
          <w:bCs/>
          <w:sz w:val="24"/>
          <w:szCs w:val="24"/>
        </w:rPr>
        <w:t>ovi</w:t>
      </w:r>
      <w:r w:rsidRPr="00252D4D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36C53B82" w14:textId="77777777" w:rsidR="00C56A45" w:rsidRDefault="00C56A45" w:rsidP="0022416E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3A6B8A2" w14:textId="77777777" w:rsidR="0022416E" w:rsidRDefault="0022416E" w:rsidP="0022416E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DF45F0">
        <w:rPr>
          <w:rFonts w:ascii="Times New Roman" w:hAnsi="Times New Roman"/>
          <w:b/>
          <w:bCs/>
          <w:sz w:val="24"/>
          <w:szCs w:val="24"/>
        </w:rPr>
        <w:t>Ladislav Špaček </w:t>
      </w:r>
    </w:p>
    <w:p w14:paraId="5E06050D" w14:textId="77777777" w:rsidR="0022416E" w:rsidRPr="00DF45F0" w:rsidRDefault="0022416E" w:rsidP="0022416E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F955DB">
        <w:rPr>
          <w:rFonts w:ascii="Times New Roman" w:hAnsi="Times New Roman"/>
          <w:sz w:val="24"/>
          <w:szCs w:val="24"/>
        </w:rPr>
        <w:t>Č</w:t>
      </w:r>
      <w:r w:rsidRPr="00DF45F0">
        <w:rPr>
          <w:rFonts w:ascii="Times New Roman" w:hAnsi="Times New Roman"/>
          <w:sz w:val="24"/>
          <w:szCs w:val="24"/>
        </w:rPr>
        <w:t>eský spisovatel, televizní novinář a moderátor, pedagog, popularizátor společenské etikety, bývalý tiskový mluvčí prezidenta Václava Havla. Kromě velmi úspěšných knih pro dospělé o etiketě proslul na poli dětské literatury se svou řadou Dědečku, vyprávěj, kdy některé tituly se prodávaly doslova v desetitisícovém nákladu.</w:t>
      </w:r>
    </w:p>
    <w:p w14:paraId="27FCBAA3" w14:textId="77777777" w:rsidR="0022416E" w:rsidRPr="00DF45F0" w:rsidRDefault="0022416E" w:rsidP="0022416E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DF45F0">
        <w:rPr>
          <w:rFonts w:ascii="Times New Roman" w:hAnsi="Times New Roman"/>
          <w:sz w:val="24"/>
          <w:szCs w:val="24"/>
        </w:rPr>
        <w:t>https://www.ladislavspacek.cz/</w:t>
      </w:r>
    </w:p>
    <w:p w14:paraId="2626F32B" w14:textId="77777777" w:rsidR="0022416E" w:rsidRDefault="0022416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658E8992" w14:textId="77777777" w:rsidR="00C56A45" w:rsidRDefault="00C56A45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4E1D64E9" w14:textId="77777777" w:rsidR="00C56A45" w:rsidRDefault="00C56A45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3514AEC2" w14:textId="77777777" w:rsidR="00C56A45" w:rsidRDefault="00C56A45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214BCE0" w14:textId="77777777" w:rsidR="00C56A45" w:rsidRDefault="00C56A45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09BE477B" w14:textId="77777777" w:rsidR="00C56A45" w:rsidRDefault="00C56A45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1EEC6BC8" w14:textId="209EDE2E" w:rsidR="00CE523B" w:rsidRPr="0003320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  <w:r w:rsidRPr="00252D4D">
        <w:rPr>
          <w:rFonts w:ascii="Times New Roman" w:hAnsi="Times New Roman"/>
          <w:b/>
          <w:bCs/>
          <w:sz w:val="24"/>
          <w:szCs w:val="24"/>
        </w:rPr>
        <w:t>Ukázka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6EEF8A3B" w14:textId="77777777" w:rsidR="00CE523B" w:rsidRPr="00ED6646" w:rsidRDefault="00CE523B" w:rsidP="00CE523B">
      <w:pPr>
        <w:rPr>
          <w:rFonts w:ascii="Times New Roman" w:hAnsi="Times New Roman"/>
          <w:sz w:val="24"/>
          <w:szCs w:val="24"/>
        </w:rPr>
      </w:pPr>
    </w:p>
    <w:p w14:paraId="7696EA93" w14:textId="1D9B8BFE" w:rsidR="00CE523B" w:rsidRDefault="00CE523B" w:rsidP="00CE523B">
      <w:pPr>
        <w:rPr>
          <w:rFonts w:ascii="Times New Roman" w:hAnsi="Times New Roman"/>
          <w:sz w:val="24"/>
          <w:szCs w:val="24"/>
        </w:rPr>
      </w:pPr>
    </w:p>
    <w:p w14:paraId="16B1EE09" w14:textId="4DBDE475" w:rsidR="00CE523B" w:rsidRDefault="00B01B1A" w:rsidP="00CE523B">
      <w:pPr>
        <w:rPr>
          <w:rFonts w:ascii="Times New Roman" w:hAnsi="Times New Roman"/>
          <w:sz w:val="24"/>
          <w:szCs w:val="24"/>
        </w:rPr>
      </w:pPr>
      <w:r w:rsidRPr="00B60CF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F24BA0" wp14:editId="524BFAE9">
            <wp:extent cx="5760720" cy="2885440"/>
            <wp:effectExtent l="152400" t="152400" r="354330" b="353060"/>
            <wp:docPr id="1366179616" name="Obrázek 1" descr="Obsah obrázku text, rostlina, snímek obrazovky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79616" name="Obrázek 1" descr="Obsah obrázku text, rostlina, snímek obrazovky, květina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540CA" w14:textId="77777777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7D7595EC" w14:textId="3873D806" w:rsidR="00B01B1A" w:rsidRDefault="002F1618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607B4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332057" wp14:editId="776C925A">
            <wp:extent cx="5760720" cy="2835275"/>
            <wp:effectExtent l="152400" t="152400" r="354330" b="365125"/>
            <wp:docPr id="234551121" name="Obrázek 1" descr="Obsah obrázku text, snímek obrazovky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51121" name="Obrázek 1" descr="Obsah obrázku text, snímek obrazovky, kreslené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9E842B" w14:textId="77777777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12E084C4" w14:textId="77777777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7672A4C9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 xml:space="preserve">O společnosti GRADA </w:t>
      </w:r>
      <w:proofErr w:type="spellStart"/>
      <w:r w:rsidRPr="00610574">
        <w:rPr>
          <w:rFonts w:ascii="Arial" w:hAnsi="Arial" w:cs="Arial"/>
          <w:i/>
          <w:iCs/>
          <w:color w:val="000000"/>
          <w:u w:val="single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  <w:u w:val="single"/>
        </w:rPr>
        <w:t>:</w:t>
      </w:r>
    </w:p>
    <w:p w14:paraId="272899AC" w14:textId="1E06F5A3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610574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</w:rPr>
        <w:t>, a.s.</w:t>
      </w:r>
      <w:r w:rsidR="00770431">
        <w:rPr>
          <w:rFonts w:ascii="Arial" w:hAnsi="Arial" w:cs="Arial"/>
          <w:i/>
          <w:iCs/>
          <w:color w:val="000000"/>
        </w:rPr>
        <w:t>,</w:t>
      </w:r>
      <w:r w:rsidRPr="00610574">
        <w:rPr>
          <w:rFonts w:ascii="Arial" w:hAnsi="Arial" w:cs="Arial"/>
          <w:i/>
          <w:iCs/>
          <w:color w:val="000000"/>
        </w:rPr>
        <w:t xml:space="preserve"> si od roku 1991 drží pozici největšího tuzemského nakladatele odborné literatury. Ročně vydává téměř 400 novinek ve 150 edicích z více než 40 oborů. </w:t>
      </w:r>
    </w:p>
    <w:p w14:paraId="5B9C2FA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11DC0CA8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41DE425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06A44ED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ekologii, je </w:t>
      </w:r>
      <w:proofErr w:type="gramStart"/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  <w:r w:rsidRPr="00610574">
        <w:rPr>
          <w:rFonts w:ascii="Arial" w:hAnsi="Arial" w:cs="Arial"/>
          <w:i/>
          <w:iCs/>
          <w:color w:val="000000"/>
        </w:rPr>
        <w:t>.</w:t>
      </w:r>
      <w:proofErr w:type="gramEnd"/>
    </w:p>
    <w:p w14:paraId="68704C6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373069F5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575DA19C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6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3E0DD40F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</w:p>
    <w:p w14:paraId="338D1CFD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610574">
        <w:rPr>
          <w:rFonts w:ascii="Arial" w:hAnsi="Arial" w:cs="Arial"/>
          <w:i/>
          <w:iCs/>
          <w:color w:val="000000"/>
        </w:rPr>
        <w:t xml:space="preserve"> </w:t>
      </w: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479DF212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115C866A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259D5D3C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obálka</w:t>
      </w:r>
    </w:p>
    <w:p w14:paraId="49355EE3" w14:textId="77777777" w:rsidR="00F70157" w:rsidRDefault="00F70157" w:rsidP="00F70157">
      <w:pPr>
        <w:spacing w:before="100" w:beforeAutospacing="1"/>
        <w:rPr>
          <w:rFonts w:ascii="Arial" w:hAnsi="Arial" w:cs="Arial"/>
          <w:color w:val="000000"/>
        </w:rPr>
      </w:pPr>
    </w:p>
    <w:p w14:paraId="1F8603D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lastRenderedPageBreak/>
        <w:t>Kontaktní údaje:</w:t>
      </w:r>
    </w:p>
    <w:p w14:paraId="734EB6C8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Štěpánka Bínová</w:t>
      </w:r>
      <w:r w:rsidRPr="00086FCD">
        <w:rPr>
          <w:rFonts w:ascii="Arial" w:hAnsi="Arial" w:cs="Arial"/>
          <w:color w:val="000000"/>
          <w:sz w:val="18"/>
          <w:szCs w:val="18"/>
        </w:rPr>
        <w:t>, PR a propagace</w:t>
      </w:r>
    </w:p>
    <w:p w14:paraId="2DC708C6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47A85FF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21770809" w14:textId="23A4DD74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hyperlink r:id="rId17" w:history="1">
        <w:r w:rsidRPr="00D526C4">
          <w:rPr>
            <w:rStyle w:val="Hypertextovodkaz"/>
            <w:rFonts w:ascii="Arial" w:eastAsiaTheme="majorEastAsia" w:hAnsi="Arial" w:cs="Arial"/>
            <w:sz w:val="18"/>
            <w:szCs w:val="18"/>
          </w:rPr>
          <w:t>stepanka.binova@grada.cz</w:t>
        </w:r>
      </w:hyperlink>
      <w:r w:rsidRPr="00086FCD">
        <w:rPr>
          <w:rFonts w:ascii="Arial" w:hAnsi="Arial" w:cs="Arial"/>
          <w:color w:val="000000"/>
          <w:sz w:val="18"/>
          <w:szCs w:val="18"/>
        </w:rPr>
        <w:t>, +420</w:t>
      </w:r>
      <w:r>
        <w:rPr>
          <w:rFonts w:ascii="Arial" w:hAnsi="Arial" w:cs="Arial"/>
          <w:color w:val="000000"/>
          <w:sz w:val="18"/>
          <w:szCs w:val="18"/>
        </w:rPr>
        <w:t> 703 143 154</w:t>
      </w:r>
    </w:p>
    <w:p w14:paraId="634C9994" w14:textId="77777777" w:rsidR="00610574" w:rsidRP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732586D" w14:textId="6DF78C92" w:rsidR="0067799E" w:rsidRPr="00610574" w:rsidRDefault="0067799E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 xml:space="preserve">Další </w:t>
      </w:r>
      <w:r w:rsidR="00770431">
        <w:rPr>
          <w:rFonts w:ascii="Arial" w:hAnsi="Arial" w:cs="Arial"/>
          <w:i/>
          <w:iCs/>
          <w:color w:val="000000"/>
          <w:u w:val="single"/>
        </w:rPr>
        <w:t>kontakty:</w:t>
      </w:r>
    </w:p>
    <w:p w14:paraId="48F32782" w14:textId="1B869723" w:rsidR="00770431" w:rsidRDefault="00770431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770431">
        <w:rPr>
          <w:rFonts w:ascii="Arial" w:hAnsi="Arial" w:cs="Arial"/>
          <w:i/>
          <w:iCs/>
          <w:color w:val="000000"/>
        </w:rPr>
        <w:t>Jana Cihelková, šéfredaktorka redakce české literatury, +420 705 635 775, </w:t>
      </w:r>
      <w:proofErr w:type="gramStart"/>
      <w:r w:rsidRPr="00770431">
        <w:rPr>
          <w:rFonts w:ascii="Arial" w:hAnsi="Arial" w:cs="Arial"/>
          <w:i/>
          <w:iCs/>
          <w:color w:val="000000"/>
          <w:u w:val="single"/>
        </w:rPr>
        <w:t>jana.cihelkova</w:t>
      </w:r>
      <w:proofErr w:type="gramEnd"/>
      <w:hyperlink r:id="rId18" w:tooltip="mailto:XXX@grada.cz" w:history="1">
        <w:r w:rsidRPr="00770431">
          <w:rPr>
            <w:rStyle w:val="Hypertextovodkaz"/>
            <w:rFonts w:ascii="Arial" w:hAnsi="Arial" w:cs="Arial"/>
            <w:i/>
            <w:iCs/>
          </w:rPr>
          <w:t>@grada.cz</w:t>
        </w:r>
      </w:hyperlink>
    </w:p>
    <w:sectPr w:rsidR="00770431" w:rsidSect="00DA0DF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AEB97" w14:textId="77777777" w:rsidR="0060185D" w:rsidRDefault="0060185D">
      <w:r>
        <w:separator/>
      </w:r>
    </w:p>
  </w:endnote>
  <w:endnote w:type="continuationSeparator" w:id="0">
    <w:p w14:paraId="3BA095C7" w14:textId="77777777" w:rsidR="0060185D" w:rsidRDefault="00601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A4674" w14:textId="77777777" w:rsidR="00843C68" w:rsidRDefault="00843C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BDB36" w14:textId="77777777" w:rsidR="0063391F" w:rsidRPr="00DD5586" w:rsidRDefault="00CD7320" w:rsidP="00DD5586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210A6CF" wp14:editId="39158EDF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A7AD8" w14:textId="77777777" w:rsidR="00D211D3" w:rsidRDefault="00CD7320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FCC0C57" wp14:editId="220227B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F667F" w14:textId="77777777" w:rsidR="0060185D" w:rsidRDefault="0060185D">
      <w:r>
        <w:separator/>
      </w:r>
    </w:p>
  </w:footnote>
  <w:footnote w:type="continuationSeparator" w:id="0">
    <w:p w14:paraId="510B26EE" w14:textId="77777777" w:rsidR="0060185D" w:rsidRDefault="00601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9A7F" w14:textId="77777777" w:rsidR="00843C68" w:rsidRDefault="00843C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8F3DC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78303AB3" w14:textId="77777777" w:rsidR="004F0B9B" w:rsidRPr="00C23107" w:rsidRDefault="00CD732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9EF9E52" wp14:editId="68998787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64F13AC8" wp14:editId="1568E459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8" name="obrázek 28" descr="bambook1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ambook1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6D48E7ED" w14:textId="77777777" w:rsidR="004F0B9B" w:rsidRDefault="00CD732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40CEE10" wp14:editId="2F15E3CF">
              <wp:simplePos x="0" y="0"/>
              <wp:positionH relativeFrom="column">
                <wp:posOffset>2154555</wp:posOffset>
              </wp:positionH>
              <wp:positionV relativeFrom="paragraph">
                <wp:posOffset>280670</wp:posOffset>
              </wp:positionV>
              <wp:extent cx="41281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281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96CFB6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22.1pt" to="49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D149BF" wp14:editId="79072483">
              <wp:simplePos x="0" y="0"/>
              <wp:positionH relativeFrom="column">
                <wp:posOffset>2154555</wp:posOffset>
              </wp:positionH>
              <wp:positionV relativeFrom="paragraph">
                <wp:posOffset>8890</wp:posOffset>
              </wp:positionV>
              <wp:extent cx="278003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03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99315" w14:textId="77777777" w:rsidR="00C23107" w:rsidRDefault="00C24657" w:rsidP="00005BD0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149B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69.65pt;margin-top:.7pt;width:218.9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" strokecolor="white">
              <v:fill opacity="0"/>
              <v:textbox inset="0,0,0,0">
                <w:txbxContent>
                  <w:p w14:paraId="47B99315" w14:textId="77777777" w:rsidR="00C23107" w:rsidRDefault="00C24657" w:rsidP="00005BD0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343E" w14:textId="77777777" w:rsidR="00D211D3" w:rsidRDefault="00CD732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D9F4DFF" wp14:editId="4380220D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40388D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6DC648CB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9F4DF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4F40388D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6DC648CB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5A73493" wp14:editId="1A98BBCE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1F84B6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70697D7D" wp14:editId="1A00125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68"/>
    <w:rsid w:val="00005BD0"/>
    <w:rsid w:val="00062100"/>
    <w:rsid w:val="00062FBF"/>
    <w:rsid w:val="000702BE"/>
    <w:rsid w:val="00072F33"/>
    <w:rsid w:val="000903A7"/>
    <w:rsid w:val="000A2E47"/>
    <w:rsid w:val="000B00F2"/>
    <w:rsid w:val="000B687A"/>
    <w:rsid w:val="000C1A21"/>
    <w:rsid w:val="000C6010"/>
    <w:rsid w:val="0012131D"/>
    <w:rsid w:val="00125472"/>
    <w:rsid w:val="0013482B"/>
    <w:rsid w:val="00137EB5"/>
    <w:rsid w:val="00175F40"/>
    <w:rsid w:val="001833D2"/>
    <w:rsid w:val="001A176A"/>
    <w:rsid w:val="001B0B59"/>
    <w:rsid w:val="00213DF0"/>
    <w:rsid w:val="0022416E"/>
    <w:rsid w:val="00295667"/>
    <w:rsid w:val="002B60A8"/>
    <w:rsid w:val="002E5249"/>
    <w:rsid w:val="002F1618"/>
    <w:rsid w:val="00333F7C"/>
    <w:rsid w:val="003617A8"/>
    <w:rsid w:val="0037384B"/>
    <w:rsid w:val="003F7DD3"/>
    <w:rsid w:val="00432830"/>
    <w:rsid w:val="00441692"/>
    <w:rsid w:val="004919EB"/>
    <w:rsid w:val="004F0B9B"/>
    <w:rsid w:val="004F54CC"/>
    <w:rsid w:val="00500853"/>
    <w:rsid w:val="00500BA8"/>
    <w:rsid w:val="00507BFE"/>
    <w:rsid w:val="00515363"/>
    <w:rsid w:val="00550D4D"/>
    <w:rsid w:val="005D3448"/>
    <w:rsid w:val="0060185D"/>
    <w:rsid w:val="00610574"/>
    <w:rsid w:val="006262AC"/>
    <w:rsid w:val="0063391F"/>
    <w:rsid w:val="00652FBB"/>
    <w:rsid w:val="0067799E"/>
    <w:rsid w:val="00682033"/>
    <w:rsid w:val="00691C59"/>
    <w:rsid w:val="00702B16"/>
    <w:rsid w:val="00744DDB"/>
    <w:rsid w:val="00770431"/>
    <w:rsid w:val="007739FF"/>
    <w:rsid w:val="007754D3"/>
    <w:rsid w:val="007C67DD"/>
    <w:rsid w:val="00843C68"/>
    <w:rsid w:val="008650CF"/>
    <w:rsid w:val="00894F97"/>
    <w:rsid w:val="008C3F95"/>
    <w:rsid w:val="008E008E"/>
    <w:rsid w:val="009204B6"/>
    <w:rsid w:val="009632EF"/>
    <w:rsid w:val="009A1CF4"/>
    <w:rsid w:val="009A5D91"/>
    <w:rsid w:val="009B0EC6"/>
    <w:rsid w:val="009E67EF"/>
    <w:rsid w:val="00A32410"/>
    <w:rsid w:val="00A37F01"/>
    <w:rsid w:val="00A402B6"/>
    <w:rsid w:val="00A72039"/>
    <w:rsid w:val="00A73FAD"/>
    <w:rsid w:val="00A75763"/>
    <w:rsid w:val="00AA628F"/>
    <w:rsid w:val="00AC514C"/>
    <w:rsid w:val="00B01B1A"/>
    <w:rsid w:val="00B26B35"/>
    <w:rsid w:val="00B37EC2"/>
    <w:rsid w:val="00B424FE"/>
    <w:rsid w:val="00B5021A"/>
    <w:rsid w:val="00B543B4"/>
    <w:rsid w:val="00B76E15"/>
    <w:rsid w:val="00BD3D06"/>
    <w:rsid w:val="00C000EC"/>
    <w:rsid w:val="00C016B8"/>
    <w:rsid w:val="00C23107"/>
    <w:rsid w:val="00C24657"/>
    <w:rsid w:val="00C27DD5"/>
    <w:rsid w:val="00C56A45"/>
    <w:rsid w:val="00C8302B"/>
    <w:rsid w:val="00C8514E"/>
    <w:rsid w:val="00C86AFF"/>
    <w:rsid w:val="00CC4651"/>
    <w:rsid w:val="00CD7320"/>
    <w:rsid w:val="00CE04A4"/>
    <w:rsid w:val="00CE523B"/>
    <w:rsid w:val="00D02FFD"/>
    <w:rsid w:val="00D1278B"/>
    <w:rsid w:val="00D211D3"/>
    <w:rsid w:val="00D45A9B"/>
    <w:rsid w:val="00D5370B"/>
    <w:rsid w:val="00D61D03"/>
    <w:rsid w:val="00D8675F"/>
    <w:rsid w:val="00DA0DF0"/>
    <w:rsid w:val="00DA57AF"/>
    <w:rsid w:val="00DC2B09"/>
    <w:rsid w:val="00DD5586"/>
    <w:rsid w:val="00DF75A0"/>
    <w:rsid w:val="00E032B4"/>
    <w:rsid w:val="00E1449A"/>
    <w:rsid w:val="00E258EE"/>
    <w:rsid w:val="00E30789"/>
    <w:rsid w:val="00E45DF7"/>
    <w:rsid w:val="00E96595"/>
    <w:rsid w:val="00ED680E"/>
    <w:rsid w:val="00EF5531"/>
    <w:rsid w:val="00F144F6"/>
    <w:rsid w:val="00F6782C"/>
    <w:rsid w:val="00F70157"/>
    <w:rsid w:val="00FB0DB4"/>
    <w:rsid w:val="00FD5829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6DF96F8"/>
  <w15:chartTrackingRefBased/>
  <w15:docId w15:val="{3A3A97AA-2222-435F-A7EB-928044C4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7799E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903A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770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XXX@grada.cz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mailto:stepanka.binova@grada.c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grada.cz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da.cz/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https://www.cosmopolis.cz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BAMBOO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D7491B-54A0-44A5-9EF1-4C2B53231176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customXml/itemProps2.xml><?xml version="1.0" encoding="utf-8"?>
<ds:datastoreItem xmlns:ds="http://schemas.openxmlformats.org/officeDocument/2006/customXml" ds:itemID="{C85F1DC2-F5BA-40C4-84D4-F1FD64B55656}"/>
</file>

<file path=customXml/itemProps3.xml><?xml version="1.0" encoding="utf-8"?>
<ds:datastoreItem xmlns:ds="http://schemas.openxmlformats.org/officeDocument/2006/customXml" ds:itemID="{E39A6AE0-F973-4FA6-955D-C6E508D17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TZ_GRADA-BAMBOOK</Template>
  <TotalTime>14</TotalTime>
  <Pages>4</Pages>
  <Words>459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3164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Bínová Štěpánka</cp:lastModifiedBy>
  <cp:revision>20</cp:revision>
  <cp:lastPrinted>2005-11-10T11:15:00Z</cp:lastPrinted>
  <dcterms:created xsi:type="dcterms:W3CDTF">2025-07-16T13:29:00Z</dcterms:created>
  <dcterms:modified xsi:type="dcterms:W3CDTF">2025-07-17T11:07:00Z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