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79808" w14:textId="28AEB997" w:rsidR="000903A7" w:rsidRPr="00A4159E" w:rsidRDefault="00D50F47" w:rsidP="000903A7">
      <w:pPr>
        <w:pStyle w:val="Normlnweb"/>
        <w:keepNext/>
        <w:keepLines/>
        <w:spacing w:before="0" w:beforeAutospacing="0" w:after="210" w:afterAutospacing="0" w:line="276" w:lineRule="auto"/>
        <w:contextualSpacing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Příběh</w:t>
      </w:r>
      <w:r w:rsidR="00B417D8">
        <w:rPr>
          <w:rFonts w:ascii="Arial" w:hAnsi="Arial" w:cs="Arial"/>
          <w:b/>
          <w:bCs/>
          <w:sz w:val="44"/>
          <w:szCs w:val="44"/>
        </w:rPr>
        <w:t xml:space="preserve"> </w:t>
      </w:r>
      <w:r w:rsidR="00B417D8" w:rsidRPr="00B417D8">
        <w:rPr>
          <w:rFonts w:ascii="Arial" w:hAnsi="Arial" w:cs="Arial"/>
          <w:b/>
          <w:bCs/>
          <w:sz w:val="44"/>
          <w:szCs w:val="44"/>
        </w:rPr>
        <w:t>o mistru lenochodovi, jeho lahodných dortících a o síle přátelství</w:t>
      </w:r>
    </w:p>
    <w:p w14:paraId="44542DDF" w14:textId="388A37B6" w:rsidR="00B76E15" w:rsidRPr="00610574" w:rsidRDefault="00B24137" w:rsidP="00B76E15">
      <w:pPr>
        <w:spacing w:before="119" w:line="340" w:lineRule="atLeast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26. září</w:t>
      </w:r>
      <w:r w:rsidR="00B76E15">
        <w:rPr>
          <w:rFonts w:ascii="Arial" w:eastAsia="Calibri" w:hAnsi="Arial" w:cs="Arial"/>
          <w:bCs/>
          <w:i/>
          <w:szCs w:val="22"/>
          <w:lang w:eastAsia="en-US"/>
        </w:rPr>
        <w:t xml:space="preserve"> 2025</w:t>
      </w:r>
      <w:r w:rsidR="00B76E15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6C19B4C8" w14:textId="77777777" w:rsidR="00EE44E1" w:rsidRDefault="004D3128" w:rsidP="00A73FAD">
      <w:pPr>
        <w:pStyle w:val="Normlnweb"/>
        <w:keepNext/>
        <w:keepLines/>
        <w:spacing w:after="210" w:line="276" w:lineRule="auto"/>
        <w:contextualSpacing/>
        <w:rPr>
          <w:rFonts w:ascii="Arial" w:hAnsi="Arial" w:cs="Arial"/>
          <w:b/>
          <w:noProof/>
        </w:rPr>
      </w:pPr>
      <w:r w:rsidRPr="004D3128">
        <w:rPr>
          <w:rFonts w:ascii="Arial" w:hAnsi="Arial" w:cs="Arial"/>
          <w:b/>
          <w:noProof/>
        </w:rPr>
        <w:t>Dortíky mistra cukráře, pana lenochoda, jsou vyhlášené v širokém dalekém okolí. Není proto divu, že dostane zakázku na obrovský narozeninový dort. Má to ale háček. Dort musí dodat do druhého dne! Jde téměř o minuty. Pomůže někdo malému mistru cukráři, nebo na to zůstane sám? Vydej se spolu s ním na dobrodružnou cestu a poznej sílu přátelství.</w:t>
      </w:r>
      <w:r w:rsidR="00AD52EC">
        <w:rPr>
          <w:rFonts w:ascii="Arial" w:hAnsi="Arial" w:cs="Arial"/>
          <w:b/>
          <w:noProof/>
        </w:rPr>
        <w:t xml:space="preserve"> </w:t>
      </w:r>
    </w:p>
    <w:p w14:paraId="34D8033A" w14:textId="75B2EC21" w:rsidR="00B76E15" w:rsidRPr="008E7D24" w:rsidRDefault="00390B41" w:rsidP="00A73FAD">
      <w:pPr>
        <w:pStyle w:val="Normlnweb"/>
        <w:keepNext/>
        <w:keepLines/>
        <w:spacing w:after="210" w:line="276" w:lineRule="auto"/>
        <w:contextualSpacing/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  <w:b/>
          <w:noProof/>
        </w:rPr>
        <w:t xml:space="preserve">Ilustrovaná kniha </w:t>
      </w:r>
      <w:r w:rsidR="00A73FAD">
        <w:rPr>
          <w:rFonts w:ascii="Arial" w:hAnsi="Arial" w:cs="Arial"/>
          <w:b/>
          <w:noProof/>
        </w:rPr>
        <w:t>vychází pod značkou</w:t>
      </w:r>
      <w:r w:rsidR="00B76E15" w:rsidRPr="008E7D24">
        <w:rPr>
          <w:rFonts w:ascii="Arial" w:hAnsi="Arial" w:cs="Arial"/>
          <w:b/>
          <w:bCs/>
        </w:rPr>
        <w:t xml:space="preserve"> </w:t>
      </w:r>
      <w:hyperlink r:id="rId10" w:history="1">
        <w:proofErr w:type="spellStart"/>
        <w:r w:rsidR="00B76E15" w:rsidRPr="008E7D24">
          <w:rPr>
            <w:rStyle w:val="Hypertextovodkaz"/>
            <w:rFonts w:ascii="Arial" w:eastAsiaTheme="majorEastAsia" w:hAnsi="Arial" w:cs="Arial"/>
            <w:b/>
            <w:bCs/>
          </w:rPr>
          <w:t>Bambook</w:t>
        </w:r>
        <w:proofErr w:type="spellEnd"/>
      </w:hyperlink>
      <w:r w:rsidR="00B76E15" w:rsidRPr="008E7D24">
        <w:rPr>
          <w:rFonts w:ascii="Arial" w:hAnsi="Arial" w:cs="Arial"/>
          <w:b/>
          <w:bCs/>
        </w:rPr>
        <w:t>, kter</w:t>
      </w:r>
      <w:r w:rsidR="00A72039">
        <w:rPr>
          <w:rFonts w:ascii="Arial" w:hAnsi="Arial" w:cs="Arial"/>
          <w:b/>
          <w:bCs/>
        </w:rPr>
        <w:t>á</w:t>
      </w:r>
      <w:r w:rsidR="00B76E15" w:rsidRPr="008E7D24">
        <w:rPr>
          <w:rFonts w:ascii="Arial" w:hAnsi="Arial" w:cs="Arial"/>
          <w:b/>
          <w:bCs/>
        </w:rPr>
        <w:t xml:space="preserve"> je součástí </w:t>
      </w:r>
      <w:hyperlink r:id="rId11" w:history="1">
        <w:r w:rsidR="00B76E15" w:rsidRPr="008E7D24">
          <w:rPr>
            <w:rStyle w:val="Hypertextovodkaz"/>
            <w:rFonts w:ascii="Arial" w:eastAsiaTheme="majorEastAsia" w:hAnsi="Arial" w:cs="Arial"/>
            <w:b/>
            <w:bCs/>
          </w:rPr>
          <w:t>Nakladatelského domu GRADA</w:t>
        </w:r>
      </w:hyperlink>
      <w:r w:rsidR="00B76E15">
        <w:rPr>
          <w:rFonts w:ascii="Arial" w:hAnsi="Arial" w:cs="Arial"/>
          <w:b/>
          <w:bCs/>
        </w:rPr>
        <w:t>.</w:t>
      </w:r>
      <w:r w:rsidR="00A32410">
        <w:rPr>
          <w:rFonts w:ascii="Arial" w:hAnsi="Arial" w:cs="Arial"/>
          <w:b/>
          <w:bCs/>
        </w:rPr>
        <w:t xml:space="preserve"> </w:t>
      </w:r>
      <w:r w:rsidR="004D3128">
        <w:rPr>
          <w:rFonts w:ascii="Arial" w:hAnsi="Arial" w:cs="Arial"/>
          <w:b/>
          <w:bCs/>
        </w:rPr>
        <w:t>Je</w:t>
      </w:r>
      <w:r w:rsidR="00A32410">
        <w:rPr>
          <w:rFonts w:ascii="Arial" w:hAnsi="Arial" w:cs="Arial"/>
          <w:b/>
          <w:bCs/>
        </w:rPr>
        <w:t xml:space="preserve"> určena </w:t>
      </w:r>
      <w:r w:rsidR="00EE44E1">
        <w:rPr>
          <w:rFonts w:ascii="Arial" w:hAnsi="Arial" w:cs="Arial"/>
          <w:b/>
          <w:bCs/>
        </w:rPr>
        <w:t>dětem od 5 let</w:t>
      </w:r>
      <w:r>
        <w:rPr>
          <w:rFonts w:ascii="Arial" w:hAnsi="Arial" w:cs="Arial"/>
          <w:b/>
          <w:bCs/>
        </w:rPr>
        <w:t>.</w:t>
      </w:r>
      <w:r w:rsidR="00DA57AF">
        <w:rPr>
          <w:rFonts w:ascii="Arial" w:hAnsi="Arial" w:cs="Arial"/>
          <w:b/>
          <w:bCs/>
        </w:rPr>
        <w:t xml:space="preserve"> </w:t>
      </w:r>
    </w:p>
    <w:p w14:paraId="5E0089EE" w14:textId="77777777" w:rsidR="00B76E15" w:rsidRPr="00610574" w:rsidRDefault="00B76E15" w:rsidP="00B76E15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14A9346E" w14:textId="12D2BDC0" w:rsidR="00FB07DD" w:rsidRPr="00FB07DD" w:rsidRDefault="00FB07DD" w:rsidP="00FB07DD">
      <w:pPr>
        <w:spacing w:before="119" w:after="240" w:line="340" w:lineRule="atLeast"/>
        <w:rPr>
          <w:rFonts w:ascii="Arial" w:hAnsi="Arial" w:cs="Arial"/>
          <w:b/>
          <w:bCs/>
          <w:sz w:val="22"/>
          <w:szCs w:val="22"/>
        </w:rPr>
      </w:pPr>
      <w:r w:rsidRPr="00FB07DD">
        <w:rPr>
          <w:rFonts w:ascii="Arial" w:hAnsi="Arial" w:cs="Arial"/>
          <w:b/>
          <w:bCs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77B277C2" wp14:editId="3AC63A7A">
            <wp:simplePos x="0" y="0"/>
            <wp:positionH relativeFrom="column">
              <wp:posOffset>-3810</wp:posOffset>
            </wp:positionH>
            <wp:positionV relativeFrom="paragraph">
              <wp:posOffset>76200</wp:posOffset>
            </wp:positionV>
            <wp:extent cx="3020247" cy="3710940"/>
            <wp:effectExtent l="0" t="0" r="8890" b="3810"/>
            <wp:wrapTight wrapText="bothSides">
              <wp:wrapPolygon edited="0">
                <wp:start x="0" y="0"/>
                <wp:lineTo x="0" y="21511"/>
                <wp:lineTo x="21527" y="21511"/>
                <wp:lineTo x="21527" y="0"/>
                <wp:lineTo x="0" y="0"/>
              </wp:wrapPolygon>
            </wp:wrapTight>
            <wp:docPr id="2029621684" name="Obrázek 6" descr="Obsah obrázku text, medvěd, kreslené, plyšový medvíd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21684" name="Obrázek 6" descr="Obsah obrázku text, medvěd, kreslené, plyšový medvíde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47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C875FF" w14:textId="398FEDB3" w:rsidR="00E032B4" w:rsidRDefault="00A423CC" w:rsidP="00295667">
      <w:pPr>
        <w:spacing w:before="119" w:after="240" w:line="340" w:lineRule="atLeas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Příběh o přátelství a krásné ilustrace</w:t>
      </w:r>
    </w:p>
    <w:p w14:paraId="4FCAAA4A" w14:textId="77777777" w:rsidR="00AD52EC" w:rsidRDefault="00AD52EC" w:rsidP="00AD52EC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4941EC">
        <w:rPr>
          <w:rFonts w:ascii="Times New Roman" w:hAnsi="Times New Roman"/>
          <w:sz w:val="24"/>
          <w:szCs w:val="24"/>
        </w:rPr>
        <w:t>Copak to tak krásně voní? To jsou přece báječné koláče, dorty a zákusky mistra lenochoda. Zákazníci přicházejí ze širokého dalekého okolí, jen aby je ochutnali. Jednoho rána dostane objednávku na narozeninový dort, který má doručit hned následující den. Začíná závod s časem!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41EC">
        <w:rPr>
          <w:rFonts w:ascii="Times New Roman" w:hAnsi="Times New Roman"/>
          <w:sz w:val="24"/>
          <w:szCs w:val="24"/>
        </w:rPr>
        <w:t>Vydej se s odhodlaným lenochodem na dobrodružnou cestu a poznej sílu přátelství.</w:t>
      </w:r>
    </w:p>
    <w:p w14:paraId="126394ED" w14:textId="38665245" w:rsidR="00E032B4" w:rsidRDefault="00E032B4" w:rsidP="00295667">
      <w:pPr>
        <w:rPr>
          <w:rFonts w:ascii="Arial" w:hAnsi="Arial" w:cs="Arial"/>
          <w:bCs/>
          <w:noProof/>
          <w:sz w:val="22"/>
          <w:szCs w:val="22"/>
        </w:rPr>
      </w:pPr>
    </w:p>
    <w:p w14:paraId="5DD9BBCD" w14:textId="77777777" w:rsidR="00CE523B" w:rsidRPr="00295667" w:rsidRDefault="00CE523B" w:rsidP="00CE523B">
      <w:pPr>
        <w:rPr>
          <w:rFonts w:ascii="Arial" w:hAnsi="Arial" w:cs="Arial"/>
          <w:bCs/>
          <w:noProof/>
          <w:sz w:val="22"/>
          <w:szCs w:val="22"/>
        </w:rPr>
      </w:pPr>
    </w:p>
    <w:p w14:paraId="7D6F9774" w14:textId="77777777" w:rsidR="00C86AFF" w:rsidRDefault="00C86AFF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38707469" w14:textId="77777777" w:rsidR="00B424FE" w:rsidRDefault="00B424FE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1204085B" w14:textId="77777777" w:rsidR="00B424FE" w:rsidRDefault="00B424FE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73A2BE46" w14:textId="77777777" w:rsidR="00B424FE" w:rsidRDefault="00B424FE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22684E41" w14:textId="77777777" w:rsidR="00B424FE" w:rsidRDefault="00B424FE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369F5340" w14:textId="77777777" w:rsidR="00E12713" w:rsidRDefault="00E12713" w:rsidP="006262AC">
      <w:pPr>
        <w:rPr>
          <w:rFonts w:ascii="Arial" w:hAnsi="Arial" w:cs="Arial"/>
          <w:b/>
          <w:bCs/>
        </w:rPr>
      </w:pPr>
    </w:p>
    <w:p w14:paraId="32E51C6D" w14:textId="29B10C2F" w:rsidR="006262AC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datum vydání: </w:t>
      </w:r>
      <w:r w:rsidR="00E12713">
        <w:rPr>
          <w:rFonts w:ascii="Arial" w:hAnsi="Arial" w:cs="Arial"/>
          <w:b/>
          <w:bCs/>
        </w:rPr>
        <w:t>28.</w:t>
      </w:r>
      <w:r w:rsidR="00EE44E1">
        <w:rPr>
          <w:rFonts w:ascii="Arial" w:hAnsi="Arial" w:cs="Arial"/>
          <w:b/>
          <w:bCs/>
        </w:rPr>
        <w:t>8</w:t>
      </w:r>
      <w:r w:rsidR="00FF7C3A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>202</w:t>
      </w:r>
      <w:r w:rsidR="00B543B4">
        <w:rPr>
          <w:rFonts w:ascii="Arial" w:hAnsi="Arial" w:cs="Arial"/>
          <w:b/>
          <w:bCs/>
        </w:rPr>
        <w:t>5</w:t>
      </w:r>
    </w:p>
    <w:p w14:paraId="1A804436" w14:textId="723F7B34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3E5E7B">
        <w:rPr>
          <w:rFonts w:ascii="Arial" w:hAnsi="Arial" w:cs="Arial"/>
          <w:b/>
          <w:bCs/>
        </w:rPr>
        <w:t>32</w:t>
      </w:r>
    </w:p>
    <w:p w14:paraId="45C59173" w14:textId="4825BF6D" w:rsidR="006262AC" w:rsidRPr="002C6E54" w:rsidRDefault="006262AC" w:rsidP="006262AC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="003E5E7B" w:rsidRPr="003E5E7B">
        <w:rPr>
          <w:rFonts w:ascii="Arial" w:hAnsi="Arial" w:cs="Arial"/>
          <w:b/>
          <w:bCs/>
        </w:rPr>
        <w:t>245×300</w:t>
      </w:r>
    </w:p>
    <w:p w14:paraId="4769CDB5" w14:textId="77777777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vazba: pevná</w:t>
      </w:r>
    </w:p>
    <w:p w14:paraId="410565EE" w14:textId="3096248D" w:rsidR="006262AC" w:rsidRPr="002C6E54" w:rsidRDefault="006262AC" w:rsidP="006262A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cena: </w:t>
      </w:r>
      <w:r w:rsidR="003E5E7B">
        <w:rPr>
          <w:rFonts w:ascii="Arial" w:hAnsi="Arial" w:cs="Arial"/>
          <w:b/>
          <w:bCs/>
        </w:rPr>
        <w:t>26</w:t>
      </w:r>
      <w:r w:rsidR="009A1CF4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1042E79D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5D5BFD34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7F27EC64" w14:textId="77777777" w:rsidR="00CE523B" w:rsidRDefault="00CE523B" w:rsidP="00CE523B">
      <w:pPr>
        <w:rPr>
          <w:rFonts w:ascii="Times New Roman" w:hAnsi="Times New Roman"/>
          <w:b/>
          <w:bCs/>
          <w:sz w:val="24"/>
          <w:szCs w:val="24"/>
        </w:rPr>
      </w:pPr>
    </w:p>
    <w:p w14:paraId="60D5583B" w14:textId="77777777" w:rsidR="0022416E" w:rsidRDefault="0022416E" w:rsidP="0022416E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252D4D">
        <w:rPr>
          <w:rFonts w:ascii="Times New Roman" w:hAnsi="Times New Roman"/>
          <w:b/>
          <w:bCs/>
          <w:sz w:val="24"/>
          <w:szCs w:val="24"/>
        </w:rPr>
        <w:lastRenderedPageBreak/>
        <w:t>O autor</w:t>
      </w:r>
      <w:r>
        <w:rPr>
          <w:rFonts w:ascii="Times New Roman" w:hAnsi="Times New Roman"/>
          <w:b/>
          <w:bCs/>
          <w:sz w:val="24"/>
          <w:szCs w:val="24"/>
        </w:rPr>
        <w:t>ovi</w:t>
      </w:r>
      <w:r w:rsidRPr="00252D4D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36C53B82" w14:textId="7CC2C818" w:rsidR="00C56A45" w:rsidRDefault="000A3424" w:rsidP="0022416E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833D06" wp14:editId="60C8F634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1809750" cy="1809750"/>
            <wp:effectExtent l="0" t="0" r="0" b="0"/>
            <wp:wrapSquare wrapText="bothSides"/>
            <wp:docPr id="851352246" name="Obrázek 1" descr="Chris Saunders | Illustrator | Astound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 Saunders | Illustrator | Astound.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749FBB" w14:textId="77777777" w:rsidR="007D0D81" w:rsidRDefault="007D0D81" w:rsidP="007D0D81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caps/>
          <w:sz w:val="24"/>
          <w:szCs w:val="24"/>
        </w:rPr>
      </w:pPr>
      <w:r w:rsidRPr="007D0D81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4EB061D2" wp14:editId="5FA58742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809750" cy="1809750"/>
            <wp:effectExtent l="0" t="0" r="0" b="0"/>
            <wp:wrapSquare wrapText="bothSides"/>
            <wp:docPr id="790016366" name="Obrázek 1" descr="Chris Saunders | Illustrator | Astound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 Saunders | Illustrator | Astound.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0D81">
        <w:rPr>
          <w:rFonts w:ascii="Times New Roman" w:hAnsi="Times New Roman"/>
          <w:b/>
          <w:bCs/>
          <w:caps/>
          <w:sz w:val="24"/>
          <w:szCs w:val="24"/>
        </w:rPr>
        <w:t>CHRIS SAUNDERS</w:t>
      </w:r>
    </w:p>
    <w:p w14:paraId="0320A852" w14:textId="77777777" w:rsidR="007D0D81" w:rsidRPr="00752A4F" w:rsidRDefault="007D0D81" w:rsidP="007D0D81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5D1635">
        <w:rPr>
          <w:rFonts w:ascii="Times New Roman" w:hAnsi="Times New Roman"/>
          <w:sz w:val="24"/>
          <w:szCs w:val="24"/>
        </w:rPr>
        <w:t xml:space="preserve">Chris </w:t>
      </w:r>
      <w:proofErr w:type="spellStart"/>
      <w:r w:rsidRPr="005D1635">
        <w:rPr>
          <w:rFonts w:ascii="Times New Roman" w:hAnsi="Times New Roman"/>
          <w:sz w:val="24"/>
          <w:szCs w:val="24"/>
        </w:rPr>
        <w:t>Saunders</w:t>
      </w:r>
      <w:proofErr w:type="spellEnd"/>
      <w:r w:rsidRPr="005D1635">
        <w:rPr>
          <w:rFonts w:ascii="Times New Roman" w:hAnsi="Times New Roman"/>
          <w:sz w:val="24"/>
          <w:szCs w:val="24"/>
        </w:rPr>
        <w:t xml:space="preserve"> je </w:t>
      </w:r>
      <w:r>
        <w:rPr>
          <w:rFonts w:ascii="Times New Roman" w:hAnsi="Times New Roman"/>
          <w:sz w:val="24"/>
          <w:szCs w:val="24"/>
        </w:rPr>
        <w:t>úspěšný</w:t>
      </w:r>
      <w:r w:rsidRPr="005D1635">
        <w:rPr>
          <w:rFonts w:ascii="Times New Roman" w:hAnsi="Times New Roman"/>
          <w:sz w:val="24"/>
          <w:szCs w:val="24"/>
        </w:rPr>
        <w:t xml:space="preserve"> autor a ilustrátor</w:t>
      </w:r>
      <w:r>
        <w:rPr>
          <w:rFonts w:ascii="Times New Roman" w:hAnsi="Times New Roman"/>
          <w:sz w:val="24"/>
          <w:szCs w:val="24"/>
        </w:rPr>
        <w:t>. Pochází</w:t>
      </w:r>
      <w:r w:rsidRPr="005D1635">
        <w:rPr>
          <w:rFonts w:ascii="Times New Roman" w:hAnsi="Times New Roman"/>
          <w:sz w:val="24"/>
          <w:szCs w:val="24"/>
        </w:rPr>
        <w:t xml:space="preserve"> ze severovýchodní části Velké Británie. Studoval ilustraci na Univerzitě v </w:t>
      </w:r>
      <w:proofErr w:type="spellStart"/>
      <w:r w:rsidRPr="005D1635">
        <w:rPr>
          <w:rFonts w:ascii="Times New Roman" w:hAnsi="Times New Roman"/>
          <w:sz w:val="24"/>
          <w:szCs w:val="24"/>
        </w:rPr>
        <w:t>Northamptonu</w:t>
      </w:r>
      <w:proofErr w:type="spellEnd"/>
      <w:r w:rsidRPr="005D1635">
        <w:rPr>
          <w:rFonts w:ascii="Times New Roman" w:hAnsi="Times New Roman"/>
          <w:sz w:val="24"/>
          <w:szCs w:val="24"/>
        </w:rPr>
        <w:t xml:space="preserve"> a několik let přednášel ilustraci.</w:t>
      </w:r>
    </w:p>
    <w:p w14:paraId="16E60E09" w14:textId="77777777" w:rsidR="007D0D81" w:rsidRPr="00752A4F" w:rsidRDefault="007D0D81" w:rsidP="007D0D81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752A4F">
        <w:rPr>
          <w:rFonts w:ascii="Times New Roman" w:hAnsi="Times New Roman"/>
          <w:sz w:val="24"/>
          <w:szCs w:val="24"/>
        </w:rPr>
        <w:t>Chris je autorem a ilustrátorem své debutové obrázkové knihy „</w:t>
      </w:r>
      <w:proofErr w:type="spellStart"/>
      <w:r w:rsidRPr="00752A4F">
        <w:rPr>
          <w:rFonts w:ascii="Times New Roman" w:hAnsi="Times New Roman"/>
          <w:sz w:val="24"/>
          <w:szCs w:val="24"/>
        </w:rPr>
        <w:t>Wish</w:t>
      </w:r>
      <w:proofErr w:type="spellEnd"/>
      <w:r w:rsidRPr="00752A4F">
        <w:rPr>
          <w:rFonts w:ascii="Times New Roman" w:hAnsi="Times New Roman"/>
          <w:sz w:val="24"/>
          <w:szCs w:val="24"/>
        </w:rPr>
        <w:t>“, která byla vydána v několika jazycích po celém světě</w:t>
      </w:r>
      <w:r>
        <w:rPr>
          <w:rFonts w:ascii="Times New Roman" w:hAnsi="Times New Roman"/>
          <w:sz w:val="24"/>
          <w:szCs w:val="24"/>
        </w:rPr>
        <w:t>, včetně České republiky</w:t>
      </w:r>
      <w:r w:rsidRPr="00752A4F">
        <w:rPr>
          <w:rFonts w:ascii="Times New Roman" w:hAnsi="Times New Roman"/>
          <w:sz w:val="24"/>
          <w:szCs w:val="24"/>
        </w:rPr>
        <w:t xml:space="preserve">. </w:t>
      </w:r>
    </w:p>
    <w:p w14:paraId="12B52440" w14:textId="77777777" w:rsidR="007D0D81" w:rsidRDefault="007D0D81" w:rsidP="007D0D81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752A4F">
        <w:rPr>
          <w:rFonts w:ascii="Times New Roman" w:hAnsi="Times New Roman"/>
          <w:sz w:val="24"/>
          <w:szCs w:val="24"/>
        </w:rPr>
        <w:t xml:space="preserve">Chris pracuje převážně digitálně, ale vychází z tradičních analogových technik. </w:t>
      </w:r>
    </w:p>
    <w:p w14:paraId="07463791" w14:textId="77777777" w:rsidR="007D0D81" w:rsidRDefault="007D0D81" w:rsidP="007D0D81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</w:p>
    <w:p w14:paraId="4A3C5F7A" w14:textId="4C738871" w:rsidR="007D0D81" w:rsidRPr="00752A4F" w:rsidRDefault="007D0D81" w:rsidP="007D0D81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Více o Chrisovi na: </w:t>
      </w:r>
      <w:hyperlink r:id="rId14" w:tgtFrame="_blank" w:history="1">
        <w:r w:rsidRPr="006011FF">
          <w:rPr>
            <w:rStyle w:val="Hypertextovodkaz"/>
            <w:rFonts w:ascii="Times New Roman" w:hAnsi="Times New Roman"/>
            <w:b/>
            <w:bCs/>
            <w:sz w:val="24"/>
            <w:szCs w:val="24"/>
          </w:rPr>
          <w:t>@thecurioustreehouse</w:t>
        </w:r>
      </w:hyperlink>
    </w:p>
    <w:p w14:paraId="092795F4" w14:textId="77777777" w:rsidR="007D0D81" w:rsidRDefault="007D0D81" w:rsidP="007D0D81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245D0E72" w14:textId="0417061A" w:rsidR="009C5D85" w:rsidRDefault="00582CED" w:rsidP="00582CED">
      <w:pPr>
        <w:rPr>
          <w:rFonts w:ascii="Arial" w:hAnsi="Arial" w:cs="Arial"/>
          <w:b/>
          <w:bCs/>
          <w:sz w:val="22"/>
          <w:szCs w:val="22"/>
        </w:rPr>
      </w:pPr>
      <w:r w:rsidRPr="00BF0936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3B721FA7" wp14:editId="7465B517">
            <wp:simplePos x="0" y="0"/>
            <wp:positionH relativeFrom="column">
              <wp:posOffset>133350</wp:posOffset>
            </wp:positionH>
            <wp:positionV relativeFrom="paragraph">
              <wp:posOffset>826770</wp:posOffset>
            </wp:positionV>
            <wp:extent cx="4084320" cy="5020945"/>
            <wp:effectExtent l="152400" t="152400" r="354330" b="370205"/>
            <wp:wrapTight wrapText="bothSides">
              <wp:wrapPolygon edited="0">
                <wp:start x="403" y="-656"/>
                <wp:lineTo x="-806" y="-492"/>
                <wp:lineTo x="-806" y="21963"/>
                <wp:lineTo x="1007" y="23111"/>
                <wp:lineTo x="21560" y="23111"/>
                <wp:lineTo x="21660" y="22947"/>
                <wp:lineTo x="23272" y="21881"/>
                <wp:lineTo x="23373" y="820"/>
                <wp:lineTo x="22164" y="-410"/>
                <wp:lineTo x="22063" y="-656"/>
                <wp:lineTo x="403" y="-656"/>
              </wp:wrapPolygon>
            </wp:wrapTight>
            <wp:docPr id="49234760" name="Obrázek 1" descr="Obsah obrázku Animace, Kreslený film, plakát, hrač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4760" name="Obrázek 1" descr="Obsah obrázku Animace, Kreslený film, plakát, hračka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502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23B" w:rsidRPr="00252D4D">
        <w:rPr>
          <w:rFonts w:ascii="Times New Roman" w:hAnsi="Times New Roman"/>
          <w:b/>
          <w:bCs/>
          <w:sz w:val="24"/>
          <w:szCs w:val="24"/>
        </w:rPr>
        <w:t>Ukázka</w:t>
      </w:r>
      <w:r w:rsidR="00CE523B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80743C" w:rsidRPr="009C318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5F10572" wp14:editId="6E235810">
            <wp:extent cx="3895725" cy="4772427"/>
            <wp:effectExtent l="152400" t="152400" r="352425" b="371475"/>
            <wp:docPr id="859708950" name="Obrázek 1" descr="Obsah obrázku kreslené, umění, obraz, hrač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08950" name="Obrázek 1" descr="Obsah obrázku kreslené, umění, obraz, hračka&#10;&#10;Obsah generovaný pomocí AI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4076" cy="4782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9E842B" w14:textId="77777777" w:rsidR="00B01B1A" w:rsidRDefault="00B01B1A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p w14:paraId="12E084C4" w14:textId="77777777" w:rsidR="00B01B1A" w:rsidRDefault="00B01B1A" w:rsidP="00F70157">
      <w:pPr>
        <w:keepNext/>
        <w:keepLines/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p w14:paraId="7672A4C9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 xml:space="preserve">O společnosti GRADA </w:t>
      </w:r>
      <w:proofErr w:type="spellStart"/>
      <w:r w:rsidRPr="00610574">
        <w:rPr>
          <w:rFonts w:ascii="Arial" w:hAnsi="Arial" w:cs="Arial"/>
          <w:i/>
          <w:iCs/>
          <w:color w:val="000000"/>
          <w:u w:val="single"/>
        </w:rPr>
        <w:t>Publishing</w:t>
      </w:r>
      <w:proofErr w:type="spellEnd"/>
      <w:r w:rsidRPr="00610574">
        <w:rPr>
          <w:rFonts w:ascii="Arial" w:hAnsi="Arial" w:cs="Arial"/>
          <w:i/>
          <w:iCs/>
          <w:color w:val="000000"/>
          <w:u w:val="single"/>
        </w:rPr>
        <w:t>:</w:t>
      </w:r>
    </w:p>
    <w:p w14:paraId="272899AC" w14:textId="1E06F5A3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610574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610574">
        <w:rPr>
          <w:rFonts w:ascii="Arial" w:hAnsi="Arial" w:cs="Arial"/>
          <w:i/>
          <w:iCs/>
          <w:color w:val="000000"/>
        </w:rPr>
        <w:t>, a.s.</w:t>
      </w:r>
      <w:r w:rsidR="00770431">
        <w:rPr>
          <w:rFonts w:ascii="Arial" w:hAnsi="Arial" w:cs="Arial"/>
          <w:i/>
          <w:iCs/>
          <w:color w:val="000000"/>
        </w:rPr>
        <w:t>,</w:t>
      </w:r>
      <w:r w:rsidRPr="00610574">
        <w:rPr>
          <w:rFonts w:ascii="Arial" w:hAnsi="Arial" w:cs="Arial"/>
          <w:i/>
          <w:iCs/>
          <w:color w:val="000000"/>
        </w:rPr>
        <w:t xml:space="preserve"> si od roku 1991 drží pozici největšího tuzemského nakladatele odborné literatury. Ročně vydává téměř 400 novinek ve 150 edicích z více než 40 oborů. </w:t>
      </w:r>
    </w:p>
    <w:p w14:paraId="5B9C2FA1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610574">
        <w:rPr>
          <w:rFonts w:ascii="Arial" w:hAnsi="Arial" w:cs="Arial"/>
          <w:b/>
          <w:i/>
          <w:iCs/>
          <w:color w:val="000000"/>
        </w:rPr>
        <w:t>GRADA</w:t>
      </w:r>
      <w:r w:rsidRPr="00610574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11DC0CA8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610574">
        <w:rPr>
          <w:rFonts w:ascii="Arial" w:hAnsi="Arial" w:cs="Arial"/>
          <w:b/>
          <w:i/>
          <w:iCs/>
          <w:color w:val="000000"/>
        </w:rPr>
        <w:t>COSMOPOLIS</w:t>
      </w:r>
      <w:r w:rsidRPr="00610574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41DE425A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610574">
        <w:rPr>
          <w:rFonts w:ascii="Arial" w:hAnsi="Arial" w:cs="Arial"/>
          <w:b/>
          <w:i/>
          <w:iCs/>
          <w:color w:val="000000"/>
        </w:rPr>
        <w:t>BAMBOOK</w:t>
      </w:r>
      <w:r w:rsidRPr="00610574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06A44ED1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2B60A8">
        <w:rPr>
          <w:rFonts w:ascii="Arial" w:hAnsi="Arial" w:cs="Arial"/>
          <w:i/>
          <w:iCs/>
          <w:color w:val="000000"/>
        </w:rPr>
        <w:t>Zna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>kou v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>nující se poznání, témat</w:t>
      </w:r>
      <w:r w:rsidRPr="002B60A8">
        <w:rPr>
          <w:rFonts w:ascii="Arial" w:hAnsi="Arial" w:cs="Arial" w:hint="eastAsia"/>
          <w:i/>
          <w:iCs/>
          <w:color w:val="000000"/>
        </w:rPr>
        <w:t>ů</w:t>
      </w:r>
      <w:r w:rsidRPr="002B60A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B60A8">
        <w:rPr>
          <w:rFonts w:ascii="Arial" w:hAnsi="Arial" w:cs="Arial" w:hint="eastAsia"/>
          <w:i/>
          <w:iCs/>
          <w:color w:val="000000"/>
        </w:rPr>
        <w:t>ě</w:t>
      </w:r>
      <w:r w:rsidRPr="002B60A8">
        <w:rPr>
          <w:rFonts w:ascii="Arial" w:hAnsi="Arial" w:cs="Arial"/>
          <w:i/>
          <w:iCs/>
          <w:color w:val="000000"/>
        </w:rPr>
        <w:t xml:space="preserve"> </w:t>
      </w:r>
      <w:r w:rsidRPr="002B60A8">
        <w:rPr>
          <w:rFonts w:ascii="Arial" w:hAnsi="Arial" w:cs="Arial" w:hint="eastAsia"/>
          <w:i/>
          <w:iCs/>
          <w:color w:val="000000"/>
        </w:rPr>
        <w:t>č</w:t>
      </w:r>
      <w:r w:rsidRPr="002B60A8">
        <w:rPr>
          <w:rFonts w:ascii="Arial" w:hAnsi="Arial" w:cs="Arial"/>
          <w:i/>
          <w:iCs/>
          <w:color w:val="000000"/>
        </w:rPr>
        <w:t xml:space="preserve">i ekologii, je </w:t>
      </w:r>
      <w:proofErr w:type="gramStart"/>
      <w:r w:rsidRPr="002B60A8">
        <w:rPr>
          <w:rFonts w:ascii="Arial" w:hAnsi="Arial" w:cs="Arial"/>
          <w:b/>
          <w:i/>
          <w:iCs/>
          <w:color w:val="000000"/>
        </w:rPr>
        <w:t>ALFERIA</w:t>
      </w:r>
      <w:r w:rsidRPr="002B60A8">
        <w:rPr>
          <w:rFonts w:ascii="Arial" w:hAnsi="Arial" w:cs="Arial"/>
          <w:i/>
          <w:iCs/>
          <w:color w:val="000000"/>
        </w:rPr>
        <w:t>.</w:t>
      </w:r>
      <w:r w:rsidRPr="00610574">
        <w:rPr>
          <w:rFonts w:ascii="Arial" w:hAnsi="Arial" w:cs="Arial"/>
          <w:i/>
          <w:iCs/>
          <w:color w:val="000000"/>
        </w:rPr>
        <w:t>.</w:t>
      </w:r>
      <w:proofErr w:type="gramEnd"/>
    </w:p>
    <w:p w14:paraId="68704C6A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lastRenderedPageBreak/>
        <w:t xml:space="preserve">Akvizicí získaná značka </w:t>
      </w:r>
      <w:r w:rsidRPr="00610574">
        <w:rPr>
          <w:rFonts w:ascii="Arial" w:hAnsi="Arial" w:cs="Arial"/>
          <w:b/>
          <w:i/>
          <w:iCs/>
          <w:color w:val="000000"/>
        </w:rPr>
        <w:t>METAFORA</w:t>
      </w:r>
      <w:r w:rsidRPr="00610574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373069F5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610574">
        <w:rPr>
          <w:rFonts w:ascii="Arial" w:hAnsi="Arial" w:cs="Arial"/>
          <w:b/>
          <w:i/>
          <w:iCs/>
          <w:color w:val="000000"/>
        </w:rPr>
        <w:t>BOOKPORT</w:t>
      </w:r>
      <w:r w:rsidRPr="00610574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575DA19C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7" w:history="1">
        <w:r w:rsidRPr="00610574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610574">
        <w:rPr>
          <w:rFonts w:ascii="Arial" w:hAnsi="Arial" w:cs="Arial"/>
          <w:b/>
          <w:bCs/>
          <w:i/>
          <w:iCs/>
          <w:color w:val="000000"/>
        </w:rPr>
        <w:t>.</w:t>
      </w:r>
    </w:p>
    <w:p w14:paraId="3E0DD40F" w14:textId="77777777" w:rsidR="00F70157" w:rsidRPr="00610574" w:rsidRDefault="00F70157" w:rsidP="00F70157">
      <w:pPr>
        <w:spacing w:before="100" w:beforeAutospacing="1"/>
        <w:rPr>
          <w:rFonts w:ascii="Arial" w:hAnsi="Arial" w:cs="Arial"/>
          <w:i/>
          <w:iCs/>
          <w:color w:val="000000"/>
        </w:rPr>
      </w:pPr>
    </w:p>
    <w:p w14:paraId="338D1CFD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610574">
        <w:rPr>
          <w:rFonts w:ascii="Arial" w:hAnsi="Arial" w:cs="Arial"/>
          <w:i/>
          <w:iCs/>
          <w:color w:val="000000"/>
        </w:rPr>
        <w:t xml:space="preserve"> </w:t>
      </w: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479DF212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115C866A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259D5D3C" w14:textId="77777777" w:rsidR="00F70157" w:rsidRPr="00086FCD" w:rsidRDefault="00F70157" w:rsidP="00F7015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proofErr w:type="spellStart"/>
      <w:r w:rsidRPr="00086FCD">
        <w:rPr>
          <w:rFonts w:ascii="Arial" w:hAnsi="Arial" w:cs="Arial"/>
          <w:b/>
          <w:bCs/>
          <w:sz w:val="18"/>
          <w:szCs w:val="18"/>
        </w:rPr>
        <w:t>hi</w:t>
      </w:r>
      <w:proofErr w:type="spellEnd"/>
      <w:r w:rsidRPr="00086FCD">
        <w:rPr>
          <w:rFonts w:ascii="Arial" w:hAnsi="Arial" w:cs="Arial"/>
          <w:b/>
          <w:bCs/>
          <w:sz w:val="18"/>
          <w:szCs w:val="18"/>
        </w:rPr>
        <w:t>-res obálka</w:t>
      </w:r>
    </w:p>
    <w:p w14:paraId="49355EE3" w14:textId="77777777" w:rsidR="00F70157" w:rsidRDefault="00F70157" w:rsidP="00F70157">
      <w:pPr>
        <w:spacing w:before="100" w:beforeAutospacing="1"/>
        <w:rPr>
          <w:rFonts w:ascii="Arial" w:hAnsi="Arial" w:cs="Arial"/>
          <w:color w:val="000000"/>
        </w:rPr>
      </w:pPr>
    </w:p>
    <w:p w14:paraId="1F8603DB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t>Kontaktní údaje:</w:t>
      </w:r>
    </w:p>
    <w:p w14:paraId="734EB6C8" w14:textId="1205B46E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Štěpánka Bínová</w:t>
      </w:r>
      <w:r w:rsidRPr="00086FCD">
        <w:rPr>
          <w:rFonts w:ascii="Arial" w:hAnsi="Arial" w:cs="Arial"/>
          <w:color w:val="000000"/>
          <w:sz w:val="18"/>
          <w:szCs w:val="18"/>
        </w:rPr>
        <w:t xml:space="preserve">, </w:t>
      </w:r>
      <w:r w:rsidR="00582CED">
        <w:rPr>
          <w:rFonts w:ascii="Arial" w:hAnsi="Arial" w:cs="Arial"/>
          <w:color w:val="000000"/>
          <w:sz w:val="18"/>
          <w:szCs w:val="18"/>
        </w:rPr>
        <w:t>marketing a PR</w:t>
      </w:r>
    </w:p>
    <w:p w14:paraId="2DC708C6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47A85FFB" w14:textId="77777777" w:rsidR="00F70157" w:rsidRPr="00086FCD" w:rsidRDefault="00F70157" w:rsidP="00F70157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21770809" w14:textId="23A4DD74" w:rsidR="00F70157" w:rsidRPr="00610574" w:rsidRDefault="00F70157" w:rsidP="00F70157">
      <w:pPr>
        <w:spacing w:before="100" w:beforeAutospacing="1"/>
        <w:rPr>
          <w:rFonts w:ascii="Arial" w:hAnsi="Arial" w:cs="Arial"/>
          <w:color w:val="000000"/>
        </w:rPr>
      </w:pPr>
      <w:hyperlink r:id="rId18" w:history="1">
        <w:r w:rsidRPr="00D526C4">
          <w:rPr>
            <w:rStyle w:val="Hypertextovodkaz"/>
            <w:rFonts w:ascii="Arial" w:eastAsiaTheme="majorEastAsia" w:hAnsi="Arial" w:cs="Arial"/>
            <w:sz w:val="18"/>
            <w:szCs w:val="18"/>
          </w:rPr>
          <w:t>stepanka.binova@grada.cz</w:t>
        </w:r>
      </w:hyperlink>
      <w:r w:rsidRPr="00086FCD">
        <w:rPr>
          <w:rFonts w:ascii="Arial" w:hAnsi="Arial" w:cs="Arial"/>
          <w:color w:val="000000"/>
          <w:sz w:val="18"/>
          <w:szCs w:val="18"/>
        </w:rPr>
        <w:t>, +420</w:t>
      </w:r>
      <w:r>
        <w:rPr>
          <w:rFonts w:ascii="Arial" w:hAnsi="Arial" w:cs="Arial"/>
          <w:color w:val="000000"/>
          <w:sz w:val="18"/>
          <w:szCs w:val="18"/>
        </w:rPr>
        <w:t> 703 143 154</w:t>
      </w:r>
    </w:p>
    <w:p w14:paraId="634C9994" w14:textId="77777777" w:rsidR="00610574" w:rsidRPr="00610574" w:rsidRDefault="00610574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732586D" w14:textId="6DF78C92" w:rsidR="0067799E" w:rsidRPr="00610574" w:rsidRDefault="0067799E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610574">
        <w:rPr>
          <w:rFonts w:ascii="Arial" w:hAnsi="Arial" w:cs="Arial"/>
          <w:i/>
          <w:iCs/>
          <w:color w:val="000000"/>
          <w:u w:val="single"/>
        </w:rPr>
        <w:t xml:space="preserve">Další </w:t>
      </w:r>
      <w:r w:rsidR="00770431">
        <w:rPr>
          <w:rFonts w:ascii="Arial" w:hAnsi="Arial" w:cs="Arial"/>
          <w:i/>
          <w:iCs/>
          <w:color w:val="000000"/>
          <w:u w:val="single"/>
        </w:rPr>
        <w:t>kontakty:</w:t>
      </w:r>
    </w:p>
    <w:p w14:paraId="48F32782" w14:textId="1B869723" w:rsidR="00770431" w:rsidRDefault="00770431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770431">
        <w:rPr>
          <w:rFonts w:ascii="Arial" w:hAnsi="Arial" w:cs="Arial"/>
          <w:i/>
          <w:iCs/>
          <w:color w:val="000000"/>
        </w:rPr>
        <w:t>Jana Cihelková, šéfredaktorka redakce české literatury, +420 705 635 775, </w:t>
      </w:r>
      <w:proofErr w:type="gramStart"/>
      <w:r w:rsidRPr="00770431">
        <w:rPr>
          <w:rFonts w:ascii="Arial" w:hAnsi="Arial" w:cs="Arial"/>
          <w:i/>
          <w:iCs/>
          <w:color w:val="000000"/>
          <w:u w:val="single"/>
        </w:rPr>
        <w:t>jana.cihelkova</w:t>
      </w:r>
      <w:proofErr w:type="gramEnd"/>
      <w:hyperlink r:id="rId19" w:tooltip="mailto:XXX@grada.cz" w:history="1">
        <w:r w:rsidRPr="00770431">
          <w:rPr>
            <w:rStyle w:val="Hypertextovodkaz"/>
            <w:rFonts w:ascii="Arial" w:hAnsi="Arial" w:cs="Arial"/>
            <w:i/>
            <w:iCs/>
          </w:rPr>
          <w:t>@grada.cz</w:t>
        </w:r>
      </w:hyperlink>
    </w:p>
    <w:sectPr w:rsidR="00770431" w:rsidSect="00DA0DF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AEB97" w14:textId="77777777" w:rsidR="0060185D" w:rsidRDefault="0060185D">
      <w:r>
        <w:separator/>
      </w:r>
    </w:p>
  </w:endnote>
  <w:endnote w:type="continuationSeparator" w:id="0">
    <w:p w14:paraId="3BA095C7" w14:textId="77777777" w:rsidR="0060185D" w:rsidRDefault="00601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A4674" w14:textId="77777777" w:rsidR="00843C68" w:rsidRDefault="00843C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BDB36" w14:textId="77777777" w:rsidR="0063391F" w:rsidRPr="00DD5586" w:rsidRDefault="00CD7320" w:rsidP="00DD5586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210A6CF" wp14:editId="39158EDF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ázek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A7AD8" w14:textId="77777777" w:rsidR="00D211D3" w:rsidRDefault="00CD7320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FCC0C57" wp14:editId="220227B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F667F" w14:textId="77777777" w:rsidR="0060185D" w:rsidRDefault="0060185D">
      <w:r>
        <w:separator/>
      </w:r>
    </w:p>
  </w:footnote>
  <w:footnote w:type="continuationSeparator" w:id="0">
    <w:p w14:paraId="510B26EE" w14:textId="77777777" w:rsidR="0060185D" w:rsidRDefault="00601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9A7F" w14:textId="77777777" w:rsidR="00843C68" w:rsidRDefault="00843C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8F3DC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78303AB3" w14:textId="77777777" w:rsidR="004F0B9B" w:rsidRPr="00C23107" w:rsidRDefault="00CD732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29EF9E52" wp14:editId="68998787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9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64F13AC8" wp14:editId="1568E459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8" name="obrázek 28" descr="bambook1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ambook1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6D48E7ED" w14:textId="77777777" w:rsidR="004F0B9B" w:rsidRDefault="00CD732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40CEE10" wp14:editId="2F15E3CF">
              <wp:simplePos x="0" y="0"/>
              <wp:positionH relativeFrom="column">
                <wp:posOffset>2154555</wp:posOffset>
              </wp:positionH>
              <wp:positionV relativeFrom="paragraph">
                <wp:posOffset>280670</wp:posOffset>
              </wp:positionV>
              <wp:extent cx="412813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281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8C6B43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22.1pt" to="494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D149BF" wp14:editId="79072483">
              <wp:simplePos x="0" y="0"/>
              <wp:positionH relativeFrom="column">
                <wp:posOffset>2154555</wp:posOffset>
              </wp:positionH>
              <wp:positionV relativeFrom="paragraph">
                <wp:posOffset>8890</wp:posOffset>
              </wp:positionV>
              <wp:extent cx="278003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03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B99315" w14:textId="77777777" w:rsidR="00C23107" w:rsidRDefault="00C24657" w:rsidP="00005BD0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149B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69.65pt;margin-top:.7pt;width:218.9pt;height: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" strokecolor="white">
              <v:fill opacity="0"/>
              <v:textbox inset="0,0,0,0">
                <w:txbxContent>
                  <w:p w14:paraId="47B99315" w14:textId="77777777" w:rsidR="00C23107" w:rsidRDefault="00C24657" w:rsidP="00005BD0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3343E" w14:textId="77777777" w:rsidR="00D211D3" w:rsidRDefault="00CD732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D9F4DFF" wp14:editId="4380220D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40388D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6DC648CB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9F4DF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4F40388D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6DC648CB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25A73493" wp14:editId="1A98BBCE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3F64D8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70697D7D" wp14:editId="1A00125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3759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C68"/>
    <w:rsid w:val="00005BD0"/>
    <w:rsid w:val="00062100"/>
    <w:rsid w:val="00062FBF"/>
    <w:rsid w:val="000679D2"/>
    <w:rsid w:val="000702BE"/>
    <w:rsid w:val="00072F33"/>
    <w:rsid w:val="000903A7"/>
    <w:rsid w:val="000A2E47"/>
    <w:rsid w:val="000A3424"/>
    <w:rsid w:val="000B00F2"/>
    <w:rsid w:val="000B687A"/>
    <w:rsid w:val="000C1A21"/>
    <w:rsid w:val="000C6010"/>
    <w:rsid w:val="0012131D"/>
    <w:rsid w:val="00125472"/>
    <w:rsid w:val="0013482B"/>
    <w:rsid w:val="00137EB5"/>
    <w:rsid w:val="00175F40"/>
    <w:rsid w:val="001833D2"/>
    <w:rsid w:val="001A176A"/>
    <w:rsid w:val="001B0B59"/>
    <w:rsid w:val="001B1CBE"/>
    <w:rsid w:val="00213DF0"/>
    <w:rsid w:val="0022416E"/>
    <w:rsid w:val="002469A6"/>
    <w:rsid w:val="00295667"/>
    <w:rsid w:val="002B60A8"/>
    <w:rsid w:val="002E5249"/>
    <w:rsid w:val="002F1618"/>
    <w:rsid w:val="00333F7C"/>
    <w:rsid w:val="003617A8"/>
    <w:rsid w:val="0037384B"/>
    <w:rsid w:val="00390B41"/>
    <w:rsid w:val="003E5E7B"/>
    <w:rsid w:val="003F7DD3"/>
    <w:rsid w:val="00432830"/>
    <w:rsid w:val="00441692"/>
    <w:rsid w:val="004919EB"/>
    <w:rsid w:val="004D3128"/>
    <w:rsid w:val="004F0B9B"/>
    <w:rsid w:val="004F54CC"/>
    <w:rsid w:val="00500853"/>
    <w:rsid w:val="00500BA8"/>
    <w:rsid w:val="00507BFE"/>
    <w:rsid w:val="00515363"/>
    <w:rsid w:val="00550D4D"/>
    <w:rsid w:val="00582CED"/>
    <w:rsid w:val="005D3448"/>
    <w:rsid w:val="0060185D"/>
    <w:rsid w:val="00610574"/>
    <w:rsid w:val="006262AC"/>
    <w:rsid w:val="0063391F"/>
    <w:rsid w:val="00652FBB"/>
    <w:rsid w:val="0067799E"/>
    <w:rsid w:val="00682033"/>
    <w:rsid w:val="00690EB1"/>
    <w:rsid w:val="00691C59"/>
    <w:rsid w:val="00702B16"/>
    <w:rsid w:val="00744DDB"/>
    <w:rsid w:val="00770431"/>
    <w:rsid w:val="007739FF"/>
    <w:rsid w:val="007754D3"/>
    <w:rsid w:val="007C67DD"/>
    <w:rsid w:val="007D0D81"/>
    <w:rsid w:val="0080743C"/>
    <w:rsid w:val="00843C68"/>
    <w:rsid w:val="008650CF"/>
    <w:rsid w:val="00894F97"/>
    <w:rsid w:val="008C3F95"/>
    <w:rsid w:val="008E008E"/>
    <w:rsid w:val="00903F91"/>
    <w:rsid w:val="009204B6"/>
    <w:rsid w:val="00942439"/>
    <w:rsid w:val="009632EF"/>
    <w:rsid w:val="009A1CF4"/>
    <w:rsid w:val="009A5D91"/>
    <w:rsid w:val="009B0EC6"/>
    <w:rsid w:val="009C5D85"/>
    <w:rsid w:val="009E67EF"/>
    <w:rsid w:val="00A32410"/>
    <w:rsid w:val="00A37F01"/>
    <w:rsid w:val="00A402B6"/>
    <w:rsid w:val="00A423CC"/>
    <w:rsid w:val="00A72039"/>
    <w:rsid w:val="00A73FAD"/>
    <w:rsid w:val="00A75763"/>
    <w:rsid w:val="00AA628F"/>
    <w:rsid w:val="00AC514C"/>
    <w:rsid w:val="00AD52EC"/>
    <w:rsid w:val="00B01B1A"/>
    <w:rsid w:val="00B24137"/>
    <w:rsid w:val="00B26B35"/>
    <w:rsid w:val="00B37EC2"/>
    <w:rsid w:val="00B417D8"/>
    <w:rsid w:val="00B424FE"/>
    <w:rsid w:val="00B5021A"/>
    <w:rsid w:val="00B543B4"/>
    <w:rsid w:val="00B76E15"/>
    <w:rsid w:val="00BD3D06"/>
    <w:rsid w:val="00C000EC"/>
    <w:rsid w:val="00C016B8"/>
    <w:rsid w:val="00C23107"/>
    <w:rsid w:val="00C24657"/>
    <w:rsid w:val="00C27DD5"/>
    <w:rsid w:val="00C56A45"/>
    <w:rsid w:val="00C8302B"/>
    <w:rsid w:val="00C8514E"/>
    <w:rsid w:val="00C86AFF"/>
    <w:rsid w:val="00CC4651"/>
    <w:rsid w:val="00CD7320"/>
    <w:rsid w:val="00CE04A4"/>
    <w:rsid w:val="00CE523B"/>
    <w:rsid w:val="00D02FFD"/>
    <w:rsid w:val="00D1278B"/>
    <w:rsid w:val="00D211D3"/>
    <w:rsid w:val="00D45A9B"/>
    <w:rsid w:val="00D50F47"/>
    <w:rsid w:val="00D5370B"/>
    <w:rsid w:val="00D61D03"/>
    <w:rsid w:val="00D8675F"/>
    <w:rsid w:val="00DA0DF0"/>
    <w:rsid w:val="00DA57AF"/>
    <w:rsid w:val="00DC2B09"/>
    <w:rsid w:val="00DD5586"/>
    <w:rsid w:val="00DF75A0"/>
    <w:rsid w:val="00E032B4"/>
    <w:rsid w:val="00E12713"/>
    <w:rsid w:val="00E1449A"/>
    <w:rsid w:val="00E258EE"/>
    <w:rsid w:val="00E30789"/>
    <w:rsid w:val="00E45DF7"/>
    <w:rsid w:val="00E96595"/>
    <w:rsid w:val="00ED680E"/>
    <w:rsid w:val="00EE44E1"/>
    <w:rsid w:val="00EF5531"/>
    <w:rsid w:val="00F144F6"/>
    <w:rsid w:val="00F6782C"/>
    <w:rsid w:val="00F70157"/>
    <w:rsid w:val="00FB07DD"/>
    <w:rsid w:val="00FB0DB4"/>
    <w:rsid w:val="00FD5829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6DF96F8"/>
  <w15:chartTrackingRefBased/>
  <w15:docId w15:val="{3A3A97AA-2222-435F-A7EB-928044C4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7799E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0903A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770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mailto:stepanka.binova@grada.cz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yperlink" Target="http://www.grada.cz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da.cz/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hyperlink" Target="https://www.cosmopolis.cz/" TargetMode="External"/><Relationship Id="rId19" Type="http://schemas.openxmlformats.org/officeDocument/2006/relationships/hyperlink" Target="mailto:XXX@grada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thecurioustreehouse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BAMBOO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9A6AE0-F973-4FA6-955D-C6E508D178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5089CD-5A55-467E-AE9D-41B3A9F13626}"/>
</file>

<file path=customXml/itemProps3.xml><?xml version="1.0" encoding="utf-8"?>
<ds:datastoreItem xmlns:ds="http://schemas.openxmlformats.org/officeDocument/2006/customXml" ds:itemID="{81D7491B-54A0-44A5-9EF1-4C2B53231176}">
  <ds:schemaRefs>
    <ds:schemaRef ds:uri="http://schemas.microsoft.com/office/2006/metadata/properties"/>
    <ds:schemaRef ds:uri="http://schemas.microsoft.com/office/infopath/2007/PartnerControls"/>
    <ds:schemaRef ds:uri="cd045498-cb75-4b68-ae89-11f7d9de2523"/>
    <ds:schemaRef ds:uri="fc77630a-6bab-4e71-9a2f-21b73d7c45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TZ_GRADA-BAMBOOK</Template>
  <TotalTime>13</TotalTime>
  <Pages>6</Pages>
  <Words>443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3372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Bínová Štěpánka</cp:lastModifiedBy>
  <cp:revision>23</cp:revision>
  <cp:lastPrinted>2005-11-10T11:15:00Z</cp:lastPrinted>
  <dcterms:created xsi:type="dcterms:W3CDTF">2025-09-26T13:40:00Z</dcterms:created>
  <dcterms:modified xsi:type="dcterms:W3CDTF">2025-09-26T13:56:00Z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  <property fmtid="{D5CDD505-2E9C-101B-9397-08002B2CF9AE}" pid="3" name="MediaServiceImageTags">
    <vt:lpwstr/>
  </property>
</Properties>
</file>